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EA420" w14:textId="489358E0" w:rsidR="007E263C" w:rsidRPr="00C324B2" w:rsidRDefault="007E263C" w:rsidP="007E263C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324B2">
        <w:rPr>
          <w:rFonts w:ascii="Arial" w:hAnsi="Arial" w:cs="Arial"/>
          <w:b/>
          <w:bCs/>
          <w:sz w:val="28"/>
          <w:szCs w:val="28"/>
        </w:rPr>
        <w:t>BIULETYN IMGW-PIB O AKTUALNYCH I PROGNOZOWANYCH NIEBIEZPIECNYCH ZJAWISKACH</w:t>
      </w:r>
    </w:p>
    <w:p w14:paraId="0AFB3254" w14:textId="77777777" w:rsidR="0014296E" w:rsidRPr="00C324B2" w:rsidRDefault="0014296E" w:rsidP="006F4CAC">
      <w:pPr>
        <w:spacing w:after="0" w:line="276" w:lineRule="auto"/>
        <w:rPr>
          <w:rFonts w:ascii="Arial" w:hAnsi="Arial" w:cs="Arial"/>
          <w:b/>
          <w:bCs/>
        </w:rPr>
      </w:pPr>
    </w:p>
    <w:p w14:paraId="74D0C019" w14:textId="6042DA46" w:rsidR="00F86BE3" w:rsidRPr="00C324B2" w:rsidRDefault="00B66E5D" w:rsidP="006F4CAC">
      <w:pPr>
        <w:spacing w:after="0" w:line="276" w:lineRule="auto"/>
        <w:rPr>
          <w:rFonts w:ascii="Arial" w:hAnsi="Arial" w:cs="Arial"/>
          <w:b/>
          <w:bCs/>
        </w:rPr>
      </w:pPr>
      <w:r w:rsidRPr="00C324B2">
        <w:rPr>
          <w:rFonts w:ascii="Arial" w:hAnsi="Arial" w:cs="Arial"/>
          <w:b/>
          <w:bCs/>
        </w:rPr>
        <w:t xml:space="preserve">Nr </w:t>
      </w:r>
      <w:r w:rsidR="006F4CAC" w:rsidRPr="00C324B2">
        <w:rPr>
          <w:rFonts w:ascii="Arial" w:hAnsi="Arial" w:cs="Arial"/>
          <w:b/>
          <w:bCs/>
        </w:rPr>
        <w:t>5</w:t>
      </w:r>
      <w:r w:rsidR="00C324B2" w:rsidRPr="00C324B2">
        <w:rPr>
          <w:rFonts w:ascii="Arial" w:hAnsi="Arial" w:cs="Arial"/>
          <w:b/>
          <w:bCs/>
        </w:rPr>
        <w:t>20</w:t>
      </w:r>
      <w:r w:rsidR="00FC4710" w:rsidRPr="00C324B2">
        <w:rPr>
          <w:rFonts w:ascii="Arial" w:hAnsi="Arial" w:cs="Arial"/>
          <w:b/>
          <w:bCs/>
        </w:rPr>
        <w:t xml:space="preserve"> </w:t>
      </w:r>
      <w:r w:rsidR="00262B8C" w:rsidRPr="00C324B2">
        <w:rPr>
          <w:rFonts w:ascii="Arial" w:hAnsi="Arial" w:cs="Arial"/>
          <w:b/>
          <w:bCs/>
        </w:rPr>
        <w:t xml:space="preserve">z dnia </w:t>
      </w:r>
      <w:r w:rsidR="00C324B2" w:rsidRPr="00C324B2">
        <w:rPr>
          <w:rFonts w:ascii="Arial" w:hAnsi="Arial" w:cs="Arial"/>
          <w:b/>
          <w:bCs/>
        </w:rPr>
        <w:t>28</w:t>
      </w:r>
      <w:r w:rsidR="00FD46D4" w:rsidRPr="00C324B2">
        <w:rPr>
          <w:rFonts w:ascii="Arial" w:hAnsi="Arial" w:cs="Arial"/>
          <w:b/>
          <w:bCs/>
        </w:rPr>
        <w:t>.07</w:t>
      </w:r>
      <w:r w:rsidR="000C1373" w:rsidRPr="00C324B2">
        <w:rPr>
          <w:rFonts w:ascii="Arial" w:hAnsi="Arial" w:cs="Arial"/>
          <w:b/>
          <w:bCs/>
        </w:rPr>
        <w:t>.202</w:t>
      </w:r>
      <w:r w:rsidR="00D20F55" w:rsidRPr="00C324B2">
        <w:rPr>
          <w:rFonts w:ascii="Arial" w:hAnsi="Arial" w:cs="Arial"/>
          <w:b/>
          <w:bCs/>
        </w:rPr>
        <w:t>5</w:t>
      </w:r>
      <w:r w:rsidR="0081678C" w:rsidRPr="00C324B2">
        <w:rPr>
          <w:rFonts w:ascii="Arial" w:hAnsi="Arial" w:cs="Arial"/>
          <w:b/>
          <w:bCs/>
        </w:rPr>
        <w:t xml:space="preserve"> g. </w:t>
      </w:r>
      <w:r w:rsidR="00076B4A" w:rsidRPr="00C324B2">
        <w:rPr>
          <w:rFonts w:ascii="Arial" w:hAnsi="Arial" w:cs="Arial"/>
          <w:b/>
          <w:bCs/>
        </w:rPr>
        <w:t>09</w:t>
      </w:r>
      <w:r w:rsidR="00163D8E" w:rsidRPr="00C324B2">
        <w:rPr>
          <w:rFonts w:ascii="Arial" w:hAnsi="Arial" w:cs="Arial"/>
          <w:b/>
          <w:bCs/>
        </w:rPr>
        <w:t>:00</w:t>
      </w:r>
    </w:p>
    <w:p w14:paraId="4617BE88" w14:textId="77777777" w:rsidR="0005336B" w:rsidRPr="00C324B2" w:rsidRDefault="0005336B" w:rsidP="006F4CAC">
      <w:pPr>
        <w:spacing w:after="0" w:line="276" w:lineRule="auto"/>
        <w:rPr>
          <w:rFonts w:ascii="Arial" w:hAnsi="Arial" w:cs="Arial"/>
          <w:b/>
          <w:bCs/>
          <w:u w:val="single"/>
        </w:rPr>
      </w:pPr>
    </w:p>
    <w:p w14:paraId="7BE815CC" w14:textId="57134645" w:rsidR="00F86BE3" w:rsidRPr="00C324B2" w:rsidRDefault="00F86BE3" w:rsidP="006F4CAC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C324B2">
        <w:rPr>
          <w:rFonts w:ascii="Arial" w:hAnsi="Arial" w:cs="Arial"/>
          <w:b/>
          <w:bCs/>
        </w:rPr>
        <w:t>Aktualna i prognozowana sytuacja hydrologiczna w Polsce</w:t>
      </w:r>
    </w:p>
    <w:p w14:paraId="37A19B75" w14:textId="77777777" w:rsidR="00262B8C" w:rsidRPr="00C324B2" w:rsidRDefault="00262B8C" w:rsidP="003E4FDB">
      <w:pPr>
        <w:spacing w:after="0"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11992DEC" w14:textId="5FE6F156" w:rsidR="00F86BE3" w:rsidRPr="00C324B2" w:rsidRDefault="00F86BE3" w:rsidP="006F4CAC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t xml:space="preserve">Prognoza wykonana </w:t>
      </w:r>
      <w:r w:rsidR="00C324B2" w:rsidRPr="00C324B2">
        <w:rPr>
          <w:rFonts w:ascii="Arial" w:hAnsi="Arial" w:cs="Arial"/>
        </w:rPr>
        <w:t>28</w:t>
      </w:r>
      <w:r w:rsidR="00FD46D4" w:rsidRPr="00C324B2">
        <w:rPr>
          <w:rFonts w:ascii="Arial" w:hAnsi="Arial" w:cs="Arial"/>
        </w:rPr>
        <w:t>.07</w:t>
      </w:r>
      <w:r w:rsidR="000C1373" w:rsidRPr="00C324B2">
        <w:rPr>
          <w:rFonts w:ascii="Arial" w:hAnsi="Arial" w:cs="Arial"/>
        </w:rPr>
        <w:t>.202</w:t>
      </w:r>
      <w:r w:rsidR="008A2831" w:rsidRPr="00C324B2">
        <w:rPr>
          <w:rFonts w:ascii="Arial" w:hAnsi="Arial" w:cs="Arial"/>
        </w:rPr>
        <w:t>5</w:t>
      </w:r>
      <w:r w:rsidRPr="00C324B2">
        <w:rPr>
          <w:rFonts w:ascii="Arial" w:hAnsi="Arial" w:cs="Arial"/>
        </w:rPr>
        <w:t xml:space="preserve"> r. Może ona się zmienić w przypadku zmiany warunków meteorologicznych.</w:t>
      </w:r>
      <w:r w:rsidR="00AA26A4" w:rsidRPr="00C324B2">
        <w:rPr>
          <w:rFonts w:ascii="Arial" w:hAnsi="Arial" w:cs="Arial"/>
        </w:rPr>
        <w:t xml:space="preserve"> </w:t>
      </w:r>
      <w:r w:rsidRPr="00C324B2">
        <w:rPr>
          <w:rFonts w:ascii="Arial" w:hAnsi="Arial" w:cs="Arial"/>
        </w:rPr>
        <w:t>Hydrolodzy aktualizuj</w:t>
      </w:r>
      <w:r w:rsidR="00B94BE1" w:rsidRPr="00C324B2">
        <w:rPr>
          <w:rFonts w:ascii="Arial" w:hAnsi="Arial" w:cs="Arial"/>
        </w:rPr>
        <w:t>ą</w:t>
      </w:r>
      <w:r w:rsidRPr="00C324B2">
        <w:rPr>
          <w:rFonts w:ascii="Arial" w:hAnsi="Arial" w:cs="Arial"/>
        </w:rPr>
        <w:t xml:space="preserve"> prognozę codziennie. Aktualna prognoza hydrologiczna zawsze </w:t>
      </w:r>
      <w:r w:rsidR="00103333" w:rsidRPr="00C324B2">
        <w:rPr>
          <w:rFonts w:ascii="Arial" w:hAnsi="Arial" w:cs="Arial"/>
        </w:rPr>
        <w:t>dostępna w portalu</w:t>
      </w:r>
      <w:r w:rsidR="00B26851" w:rsidRPr="00C324B2">
        <w:rPr>
          <w:rFonts w:ascii="Arial" w:hAnsi="Arial" w:cs="Arial"/>
        </w:rPr>
        <w:t>:</w:t>
      </w:r>
      <w:r w:rsidRPr="00C324B2">
        <w:rPr>
          <w:rFonts w:ascii="Arial" w:hAnsi="Arial" w:cs="Arial"/>
        </w:rPr>
        <w:t xml:space="preserve"> </w:t>
      </w:r>
      <w:hyperlink r:id="rId8" w:history="1">
        <w:r w:rsidR="00F33E91" w:rsidRPr="00C324B2">
          <w:rPr>
            <w:rStyle w:val="Hipercze"/>
            <w:rFonts w:ascii="Arial" w:hAnsi="Arial" w:cs="Arial"/>
            <w:b/>
            <w:bCs/>
            <w:color w:val="auto"/>
          </w:rPr>
          <w:t>https://hydro.imgw.pl/</w:t>
        </w:r>
      </w:hyperlink>
      <w:r w:rsidR="00B26851" w:rsidRPr="00C324B2">
        <w:rPr>
          <w:rStyle w:val="Hipercze"/>
          <w:rFonts w:ascii="Arial" w:hAnsi="Arial" w:cs="Arial"/>
          <w:b/>
          <w:bCs/>
          <w:color w:val="auto"/>
        </w:rPr>
        <w:t>.</w:t>
      </w:r>
    </w:p>
    <w:p w14:paraId="3C835F1F" w14:textId="59E48F18" w:rsidR="00F86BE3" w:rsidRPr="00C324B2" w:rsidRDefault="00F86BE3" w:rsidP="00466455">
      <w:pPr>
        <w:spacing w:after="0" w:line="360" w:lineRule="auto"/>
        <w:rPr>
          <w:rFonts w:ascii="Arial" w:hAnsi="Arial" w:cs="Arial"/>
          <w:color w:val="EE0000"/>
        </w:rPr>
      </w:pPr>
    </w:p>
    <w:p w14:paraId="1A3085A2" w14:textId="77777777" w:rsidR="006F4CAC" w:rsidRPr="00F91386" w:rsidRDefault="006F4CAC" w:rsidP="006F4CAC">
      <w:pPr>
        <w:spacing w:after="0" w:line="360" w:lineRule="auto"/>
        <w:rPr>
          <w:rFonts w:ascii="Arial" w:hAnsi="Arial" w:cs="Arial"/>
          <w:b/>
          <w:bCs/>
        </w:rPr>
      </w:pPr>
      <w:r w:rsidRPr="00F91386">
        <w:rPr>
          <w:rFonts w:ascii="Arial" w:hAnsi="Arial" w:cs="Arial"/>
          <w:b/>
          <w:bCs/>
        </w:rPr>
        <w:t>Aktualna sytuacja hydrologiczna</w:t>
      </w:r>
    </w:p>
    <w:p w14:paraId="0D876248" w14:textId="23F91879" w:rsidR="003D3D34" w:rsidRPr="00F91386" w:rsidRDefault="00151633" w:rsidP="003D3D34">
      <w:pPr>
        <w:spacing w:before="120" w:after="120" w:line="276" w:lineRule="auto"/>
        <w:jc w:val="both"/>
        <w:rPr>
          <w:rFonts w:ascii="Arial" w:eastAsia="Yu Mincho" w:hAnsi="Arial" w:cs="Arial"/>
        </w:rPr>
      </w:pPr>
      <w:r w:rsidRPr="00F91386">
        <w:rPr>
          <w:rFonts w:ascii="Arial" w:eastAsia="Yu Mincho" w:hAnsi="Arial" w:cs="Arial"/>
        </w:rPr>
        <w:t xml:space="preserve">Obecnie </w:t>
      </w:r>
      <w:r w:rsidR="00373D50" w:rsidRPr="00F91386">
        <w:rPr>
          <w:rFonts w:ascii="Arial" w:eastAsia="Yu Mincho" w:hAnsi="Arial" w:cs="Arial"/>
        </w:rPr>
        <w:t xml:space="preserve">liczba stacji w strefie wody średniej </w:t>
      </w:r>
      <w:r w:rsidR="00F91386">
        <w:rPr>
          <w:rFonts w:ascii="Arial" w:eastAsia="Yu Mincho" w:hAnsi="Arial" w:cs="Arial"/>
        </w:rPr>
        <w:t>jest najliczniejsza i wynosi prawie połowe stacji hydrologicznych w kraju.</w:t>
      </w:r>
    </w:p>
    <w:p w14:paraId="31A9606D" w14:textId="57645109" w:rsidR="00F6413E" w:rsidRPr="00F91386" w:rsidRDefault="00151633" w:rsidP="001C5C22">
      <w:pPr>
        <w:spacing w:before="120" w:after="120" w:line="276" w:lineRule="auto"/>
        <w:jc w:val="both"/>
        <w:rPr>
          <w:rFonts w:ascii="Arial" w:eastAsia="Yu Mincho" w:hAnsi="Arial" w:cs="Arial"/>
        </w:rPr>
      </w:pPr>
      <w:r w:rsidRPr="00F91386">
        <w:rPr>
          <w:rFonts w:ascii="Arial" w:eastAsia="Yu Mincho" w:hAnsi="Arial" w:cs="Arial"/>
        </w:rPr>
        <w:t xml:space="preserve">W ostatniej dobie </w:t>
      </w:r>
      <w:r w:rsidR="00373D50" w:rsidRPr="00F91386">
        <w:rPr>
          <w:rFonts w:ascii="Arial" w:eastAsia="Yu Mincho" w:hAnsi="Arial" w:cs="Arial"/>
        </w:rPr>
        <w:t xml:space="preserve">największe wzrosty </w:t>
      </w:r>
      <w:r w:rsidRPr="00F91386">
        <w:rPr>
          <w:rFonts w:ascii="Arial" w:eastAsia="Yu Mincho" w:hAnsi="Arial" w:cs="Arial"/>
        </w:rPr>
        <w:t>na stacjach hydrologicznych obserwowan</w:t>
      </w:r>
      <w:r w:rsidR="003165FA" w:rsidRPr="00F91386">
        <w:rPr>
          <w:rFonts w:ascii="Arial" w:eastAsia="Yu Mincho" w:hAnsi="Arial" w:cs="Arial"/>
        </w:rPr>
        <w:t xml:space="preserve">e były </w:t>
      </w:r>
      <w:r w:rsidR="00373D50" w:rsidRPr="00F91386">
        <w:rPr>
          <w:rFonts w:ascii="Arial" w:eastAsia="Yu Mincho" w:hAnsi="Arial" w:cs="Arial"/>
        </w:rPr>
        <w:t>w zlewni górnej</w:t>
      </w:r>
      <w:r w:rsidR="0042173F" w:rsidRPr="00F91386">
        <w:rPr>
          <w:rFonts w:ascii="Arial" w:eastAsia="Yu Mincho" w:hAnsi="Arial" w:cs="Arial"/>
        </w:rPr>
        <w:t xml:space="preserve"> i na Małej Wiśle. W ciągu ostatnich 12 godzin wzrost na Wiśle w Jawiszowicach wyniósł ponad 3m. Również znaczne wzrosty zostały zanotowane na górnej Odrze (w ciągu ostatnich 12 godzin w Krzyżanowicach o 2m)</w:t>
      </w:r>
      <w:r w:rsidR="00F91386" w:rsidRPr="00F91386">
        <w:rPr>
          <w:rFonts w:ascii="Arial" w:eastAsia="Yu Mincho" w:hAnsi="Arial" w:cs="Arial"/>
        </w:rPr>
        <w:t xml:space="preserve"> oraz na Kłodnicy 1,5 m w ciągu ostatnich 12 godzin. Znaczne wzrosty zanotowano także w zlewni Skawy (1,3m) Soły (1,1m) i Narwi (0,8m). Na górnej Wiśle i Odrze utworzyły się wezbranie w strefie wody wysokiej, miejscami przy przekroczonym stanie ostrzegawczym. </w:t>
      </w:r>
    </w:p>
    <w:p w14:paraId="07B67EB9" w14:textId="1B6A7277" w:rsidR="003D3D34" w:rsidRPr="00F91386" w:rsidRDefault="002A506B" w:rsidP="001C5C22">
      <w:pPr>
        <w:spacing w:before="120" w:after="120" w:line="276" w:lineRule="auto"/>
        <w:jc w:val="both"/>
        <w:rPr>
          <w:rFonts w:ascii="Arial" w:eastAsia="Yu Mincho" w:hAnsi="Arial" w:cs="Arial"/>
        </w:rPr>
      </w:pPr>
      <w:r w:rsidRPr="00F91386">
        <w:rPr>
          <w:rFonts w:ascii="Arial" w:eastAsia="Yu Mincho" w:hAnsi="Arial" w:cs="Arial"/>
        </w:rPr>
        <w:t>Aktualnie stany</w:t>
      </w:r>
      <w:r w:rsidR="00F91386" w:rsidRPr="00F91386">
        <w:rPr>
          <w:rFonts w:ascii="Arial" w:eastAsia="Yu Mincho" w:hAnsi="Arial" w:cs="Arial"/>
        </w:rPr>
        <w:t xml:space="preserve"> alarmowe przekroczone są na 4 stacjach hydrologicznych w dorzeczu Wisły,</w:t>
      </w:r>
      <w:r w:rsidRPr="00F91386">
        <w:rPr>
          <w:rFonts w:ascii="Arial" w:eastAsia="Yu Mincho" w:hAnsi="Arial" w:cs="Arial"/>
        </w:rPr>
        <w:t xml:space="preserve"> ostrzegawcze przekroczone są na </w:t>
      </w:r>
      <w:r w:rsidR="00F91386" w:rsidRPr="00F91386">
        <w:rPr>
          <w:rFonts w:ascii="Arial" w:eastAsia="Yu Mincho" w:hAnsi="Arial" w:cs="Arial"/>
        </w:rPr>
        <w:t>16</w:t>
      </w:r>
      <w:r w:rsidRPr="00F91386">
        <w:rPr>
          <w:rFonts w:ascii="Arial" w:eastAsia="Yu Mincho" w:hAnsi="Arial" w:cs="Arial"/>
        </w:rPr>
        <w:t xml:space="preserve"> stacjach hydrologicznych </w:t>
      </w:r>
      <w:r w:rsidR="00F91386" w:rsidRPr="00F91386">
        <w:rPr>
          <w:rFonts w:ascii="Arial" w:eastAsia="Yu Mincho" w:hAnsi="Arial" w:cs="Arial"/>
        </w:rPr>
        <w:t xml:space="preserve">w dorzeczu Wisły oraz na 3 stacjach w dorzeczu Odry. </w:t>
      </w:r>
    </w:p>
    <w:p w14:paraId="65516052" w14:textId="623E3650" w:rsidR="001C5C22" w:rsidRPr="00F91386" w:rsidRDefault="001C5C22" w:rsidP="0071013A">
      <w:pPr>
        <w:spacing w:before="120" w:after="120" w:line="240" w:lineRule="auto"/>
        <w:jc w:val="both"/>
        <w:rPr>
          <w:rFonts w:ascii="Arial" w:eastAsiaTheme="minorEastAsia" w:hAnsi="Arial" w:cs="Arial"/>
          <w:b/>
          <w:bCs/>
        </w:rPr>
      </w:pPr>
      <w:r w:rsidRPr="00F91386">
        <w:rPr>
          <w:rFonts w:ascii="Arial" w:eastAsiaTheme="minorEastAsia" w:hAnsi="Arial" w:cs="Arial"/>
          <w:b/>
          <w:bCs/>
        </w:rPr>
        <w:t>Procentowy udział stacji hydrologicznych w poszczególnych strefach stanów charakterystycznych:</w:t>
      </w:r>
    </w:p>
    <w:p w14:paraId="7DE919F4" w14:textId="5D7FC9A2" w:rsidR="001C5C22" w:rsidRPr="00F91386" w:rsidRDefault="001C5C22" w:rsidP="0071013A">
      <w:pPr>
        <w:tabs>
          <w:tab w:val="left" w:pos="2552"/>
          <w:tab w:val="left" w:pos="7695"/>
        </w:tabs>
        <w:spacing w:line="240" w:lineRule="auto"/>
        <w:rPr>
          <w:rFonts w:ascii="Arial" w:hAnsi="Arial" w:cs="Arial"/>
          <w:bCs/>
        </w:rPr>
      </w:pPr>
      <w:r w:rsidRPr="00F91386">
        <w:rPr>
          <w:rFonts w:ascii="Arial" w:hAnsi="Arial" w:cs="Arial"/>
          <w:bCs/>
        </w:rPr>
        <w:t xml:space="preserve">- strefa wody niskiej </w:t>
      </w:r>
      <w:r w:rsidR="00F91386" w:rsidRPr="00F91386">
        <w:rPr>
          <w:rFonts w:ascii="Arial" w:hAnsi="Arial" w:cs="Arial"/>
          <w:bCs/>
        </w:rPr>
        <w:t>38</w:t>
      </w:r>
      <w:r w:rsidRPr="00F91386">
        <w:rPr>
          <w:rFonts w:ascii="Arial" w:hAnsi="Arial" w:cs="Arial"/>
          <w:bCs/>
        </w:rPr>
        <w:t>%;</w:t>
      </w:r>
    </w:p>
    <w:p w14:paraId="7295A29E" w14:textId="324BC6E8" w:rsidR="001C5C22" w:rsidRPr="00F91386" w:rsidRDefault="001C5C22" w:rsidP="0071013A">
      <w:pPr>
        <w:tabs>
          <w:tab w:val="left" w:pos="2552"/>
          <w:tab w:val="left" w:pos="7695"/>
        </w:tabs>
        <w:spacing w:line="240" w:lineRule="auto"/>
        <w:rPr>
          <w:rFonts w:ascii="Arial" w:hAnsi="Arial" w:cs="Arial"/>
          <w:bCs/>
        </w:rPr>
      </w:pPr>
      <w:r w:rsidRPr="00F91386">
        <w:rPr>
          <w:rFonts w:ascii="Arial" w:hAnsi="Arial" w:cs="Arial"/>
          <w:bCs/>
        </w:rPr>
        <w:t xml:space="preserve">- strefa wody średniej </w:t>
      </w:r>
      <w:r w:rsidR="003165FA" w:rsidRPr="00F91386">
        <w:rPr>
          <w:rFonts w:ascii="Arial" w:hAnsi="Arial" w:cs="Arial"/>
          <w:bCs/>
        </w:rPr>
        <w:t>4</w:t>
      </w:r>
      <w:r w:rsidR="00F91386" w:rsidRPr="00F91386">
        <w:rPr>
          <w:rFonts w:ascii="Arial" w:hAnsi="Arial" w:cs="Arial"/>
          <w:bCs/>
        </w:rPr>
        <w:t>7</w:t>
      </w:r>
      <w:r w:rsidRPr="00F91386">
        <w:rPr>
          <w:rFonts w:ascii="Arial" w:hAnsi="Arial" w:cs="Arial"/>
          <w:bCs/>
        </w:rPr>
        <w:t>%;</w:t>
      </w:r>
    </w:p>
    <w:p w14:paraId="14959B5F" w14:textId="2F61C11B" w:rsidR="0071013A" w:rsidRPr="00F91386" w:rsidRDefault="001C5C22" w:rsidP="00CD2632">
      <w:pPr>
        <w:tabs>
          <w:tab w:val="left" w:pos="2552"/>
          <w:tab w:val="left" w:pos="7695"/>
        </w:tabs>
        <w:spacing w:line="240" w:lineRule="auto"/>
        <w:rPr>
          <w:rFonts w:ascii="Arial" w:hAnsi="Arial" w:cs="Arial"/>
          <w:bCs/>
        </w:rPr>
      </w:pPr>
      <w:r w:rsidRPr="00F91386">
        <w:rPr>
          <w:rFonts w:ascii="Arial" w:hAnsi="Arial" w:cs="Arial"/>
          <w:bCs/>
        </w:rPr>
        <w:t xml:space="preserve">- strefa wody wysokiej </w:t>
      </w:r>
      <w:r w:rsidR="00F91386" w:rsidRPr="00F91386">
        <w:rPr>
          <w:rFonts w:ascii="Arial" w:hAnsi="Arial" w:cs="Arial"/>
          <w:bCs/>
        </w:rPr>
        <w:t>5</w:t>
      </w:r>
      <w:r w:rsidRPr="00F91386">
        <w:rPr>
          <w:rFonts w:ascii="Arial" w:hAnsi="Arial" w:cs="Arial"/>
          <w:bCs/>
        </w:rPr>
        <w:t>%</w:t>
      </w:r>
      <w:r w:rsidR="00CD2632" w:rsidRPr="00F91386">
        <w:rPr>
          <w:rFonts w:ascii="Arial" w:hAnsi="Arial" w:cs="Arial"/>
          <w:bCs/>
        </w:rPr>
        <w:t>.</w:t>
      </w:r>
    </w:p>
    <w:p w14:paraId="028786D3" w14:textId="77777777" w:rsidR="007339C6" w:rsidRPr="00C324B2" w:rsidRDefault="007339C6" w:rsidP="00CD2632">
      <w:pPr>
        <w:tabs>
          <w:tab w:val="left" w:pos="2552"/>
          <w:tab w:val="left" w:pos="7695"/>
        </w:tabs>
        <w:spacing w:line="240" w:lineRule="auto"/>
        <w:rPr>
          <w:rFonts w:ascii="Arial" w:hAnsi="Arial" w:cs="Arial"/>
          <w:bCs/>
          <w:color w:val="EE0000"/>
        </w:rPr>
      </w:pPr>
    </w:p>
    <w:p w14:paraId="26647E5F" w14:textId="77777777" w:rsidR="00904465" w:rsidRPr="004824AD" w:rsidRDefault="00904465" w:rsidP="00904465">
      <w:pPr>
        <w:spacing w:after="0" w:line="360" w:lineRule="auto"/>
        <w:rPr>
          <w:rFonts w:ascii="Arial" w:hAnsi="Arial" w:cs="Arial"/>
          <w:b/>
          <w:bCs/>
        </w:rPr>
      </w:pPr>
      <w:r w:rsidRPr="004824AD">
        <w:rPr>
          <w:rFonts w:ascii="Arial" w:hAnsi="Arial" w:cs="Arial"/>
          <w:b/>
          <w:bCs/>
        </w:rPr>
        <w:t>Opady</w:t>
      </w:r>
    </w:p>
    <w:p w14:paraId="01B2061B" w14:textId="1FCD756F" w:rsidR="003165FA" w:rsidRPr="004824AD" w:rsidRDefault="001A4D87" w:rsidP="004824AD">
      <w:pPr>
        <w:spacing w:after="0" w:line="276" w:lineRule="auto"/>
        <w:rPr>
          <w:rFonts w:ascii="Arial" w:hAnsi="Arial" w:cs="Arial"/>
        </w:rPr>
      </w:pPr>
      <w:r w:rsidRPr="004824AD">
        <w:rPr>
          <w:rFonts w:ascii="Arial" w:hAnsi="Arial" w:cs="Arial"/>
        </w:rPr>
        <w:t xml:space="preserve">W ostatniej dobie najintensywniejsze opady (związane </w:t>
      </w:r>
      <w:r w:rsidR="003165FA" w:rsidRPr="004824AD">
        <w:rPr>
          <w:rFonts w:ascii="Arial" w:hAnsi="Arial" w:cs="Arial"/>
        </w:rPr>
        <w:t>ze strefą opadów ciągłych</w:t>
      </w:r>
      <w:r w:rsidR="004824AD" w:rsidRPr="004824AD">
        <w:rPr>
          <w:rFonts w:ascii="Arial" w:hAnsi="Arial" w:cs="Arial"/>
        </w:rPr>
        <w:t xml:space="preserve"> oraz wbudowanych w tej strefie strukturach burzowych</w:t>
      </w:r>
      <w:r w:rsidR="003165FA" w:rsidRPr="004824AD">
        <w:rPr>
          <w:rFonts w:ascii="Arial" w:hAnsi="Arial" w:cs="Arial"/>
        </w:rPr>
        <w:t>)</w:t>
      </w:r>
      <w:r w:rsidRPr="004824AD">
        <w:rPr>
          <w:rFonts w:ascii="Arial" w:hAnsi="Arial" w:cs="Arial"/>
        </w:rPr>
        <w:t xml:space="preserve"> występowały </w:t>
      </w:r>
      <w:r w:rsidR="00FA5C0F" w:rsidRPr="004824AD">
        <w:rPr>
          <w:rFonts w:ascii="Arial" w:hAnsi="Arial" w:cs="Arial"/>
        </w:rPr>
        <w:t xml:space="preserve">w woj. </w:t>
      </w:r>
      <w:r w:rsidR="004824AD" w:rsidRPr="004824AD">
        <w:rPr>
          <w:rFonts w:ascii="Arial" w:hAnsi="Arial" w:cs="Arial"/>
        </w:rPr>
        <w:t>świętokrzyskim (158 mm Konieczno, 127,5 mm Januszewice)</w:t>
      </w:r>
      <w:r w:rsidR="00FA5C0F" w:rsidRPr="004824AD">
        <w:rPr>
          <w:rFonts w:ascii="Arial" w:hAnsi="Arial" w:cs="Arial"/>
        </w:rPr>
        <w:t xml:space="preserve"> oraz </w:t>
      </w:r>
      <w:r w:rsidR="004824AD" w:rsidRPr="004824AD">
        <w:rPr>
          <w:rFonts w:ascii="Arial" w:hAnsi="Arial" w:cs="Arial"/>
        </w:rPr>
        <w:t xml:space="preserve">w </w:t>
      </w:r>
      <w:r w:rsidR="00FA5C0F" w:rsidRPr="004824AD">
        <w:rPr>
          <w:rFonts w:ascii="Arial" w:hAnsi="Arial" w:cs="Arial"/>
        </w:rPr>
        <w:t xml:space="preserve">woj. </w:t>
      </w:r>
      <w:r w:rsidR="004824AD" w:rsidRPr="004824AD">
        <w:rPr>
          <w:rFonts w:ascii="Arial" w:hAnsi="Arial" w:cs="Arial"/>
        </w:rPr>
        <w:t xml:space="preserve">śląskim ( Koryczany 140 mm, Wapienica  </w:t>
      </w:r>
      <w:r w:rsidR="004824AD" w:rsidRPr="004824AD">
        <w:rPr>
          <w:rFonts w:ascii="Arial" w:hAnsi="Arial" w:cs="Arial"/>
        </w:rPr>
        <w:lastRenderedPageBreak/>
        <w:t>134 mm)</w:t>
      </w:r>
      <w:r w:rsidR="00FA5C0F" w:rsidRPr="004824AD">
        <w:rPr>
          <w:rFonts w:ascii="Arial" w:hAnsi="Arial" w:cs="Arial"/>
        </w:rPr>
        <w:t xml:space="preserve">, </w:t>
      </w:r>
      <w:r w:rsidR="004824AD" w:rsidRPr="004824AD">
        <w:rPr>
          <w:rFonts w:ascii="Arial" w:hAnsi="Arial" w:cs="Arial"/>
        </w:rPr>
        <w:t xml:space="preserve">łódzkim (Silniczka 88 mm, Dobryszyce 88 mm) a także w woj. opolskim (Jarnołtówek 69 mm) i małopolskim (Laskowiec 68,5mm). Znaczące sumy opadu zostały również zanotowane na Podlasiu (Jałówka 53 mm, Hajnówka 52 mm). </w:t>
      </w:r>
    </w:p>
    <w:p w14:paraId="4F2B8401" w14:textId="1A13E7FD" w:rsidR="00D20BB8" w:rsidRPr="00C324B2" w:rsidRDefault="002968D8" w:rsidP="002968D8">
      <w:pPr>
        <w:spacing w:after="0" w:line="276" w:lineRule="auto"/>
        <w:jc w:val="center"/>
        <w:rPr>
          <w:rFonts w:ascii="Arial" w:hAnsi="Arial" w:cs="Arial"/>
          <w:b/>
          <w:bCs/>
          <w:color w:val="EE0000"/>
        </w:rPr>
      </w:pPr>
      <w:r>
        <w:rPr>
          <w:noProof/>
        </w:rPr>
        <w:drawing>
          <wp:inline distT="0" distB="0" distL="0" distR="0" wp14:anchorId="4F73DCE7" wp14:editId="44450B3A">
            <wp:extent cx="5029200" cy="5029200"/>
            <wp:effectExtent l="0" t="0" r="0" b="0"/>
            <wp:docPr id="586238967" name="Obraz 2" descr="Obraz zawierający tekst, zrzut ekranu, diagram, krą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38967" name="Obraz 2" descr="Obraz zawierający tekst, zrzut ekranu, diagram, krąg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72" cy="503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3B243" w14:textId="25050333" w:rsidR="00DB40CA" w:rsidRPr="002968D8" w:rsidRDefault="006F4CAC" w:rsidP="003D3D34">
      <w:pPr>
        <w:spacing w:after="0" w:line="276" w:lineRule="auto"/>
        <w:rPr>
          <w:rFonts w:ascii="Arial" w:hAnsi="Arial" w:cs="Arial"/>
        </w:rPr>
      </w:pPr>
      <w:r w:rsidRPr="002968D8">
        <w:rPr>
          <w:rFonts w:ascii="Arial" w:hAnsi="Arial" w:cs="Arial"/>
          <w:b/>
          <w:bCs/>
        </w:rPr>
        <w:t>Ryc. 1.</w:t>
      </w:r>
      <w:r w:rsidRPr="002968D8">
        <w:rPr>
          <w:rFonts w:ascii="Arial" w:hAnsi="Arial" w:cs="Arial"/>
        </w:rPr>
        <w:t xml:space="preserve"> Sumy opadów</w:t>
      </w:r>
      <w:r w:rsidR="001C5C22" w:rsidRPr="002968D8">
        <w:rPr>
          <w:rFonts w:ascii="Arial" w:hAnsi="Arial" w:cs="Arial"/>
        </w:rPr>
        <w:t xml:space="preserve"> </w:t>
      </w:r>
      <w:r w:rsidR="00C324B2" w:rsidRPr="002968D8">
        <w:rPr>
          <w:rFonts w:ascii="Arial" w:hAnsi="Arial" w:cs="Arial"/>
        </w:rPr>
        <w:t>2</w:t>
      </w:r>
      <w:r w:rsidR="002968D8" w:rsidRPr="002968D8">
        <w:rPr>
          <w:rFonts w:ascii="Arial" w:hAnsi="Arial" w:cs="Arial"/>
        </w:rPr>
        <w:t>8</w:t>
      </w:r>
      <w:r w:rsidR="001A4D87" w:rsidRPr="002968D8">
        <w:rPr>
          <w:rFonts w:ascii="Arial" w:hAnsi="Arial" w:cs="Arial"/>
        </w:rPr>
        <w:t>.07</w:t>
      </w:r>
      <w:r w:rsidR="007A0702" w:rsidRPr="002968D8">
        <w:rPr>
          <w:rFonts w:ascii="Arial" w:hAnsi="Arial" w:cs="Arial"/>
        </w:rPr>
        <w:t xml:space="preserve">.2025 r. z godz. </w:t>
      </w:r>
      <w:r w:rsidR="00904465" w:rsidRPr="002968D8">
        <w:rPr>
          <w:rFonts w:ascii="Arial" w:hAnsi="Arial" w:cs="Arial"/>
        </w:rPr>
        <w:t>06</w:t>
      </w:r>
      <w:r w:rsidR="007A0702" w:rsidRPr="002968D8">
        <w:rPr>
          <w:rFonts w:ascii="Arial" w:hAnsi="Arial" w:cs="Arial"/>
        </w:rPr>
        <w:t>:00.</w:t>
      </w:r>
    </w:p>
    <w:p w14:paraId="6733DD3D" w14:textId="77777777" w:rsidR="00F6413E" w:rsidRPr="002968D8" w:rsidRDefault="00F6413E" w:rsidP="003D3D34">
      <w:pPr>
        <w:spacing w:after="0" w:line="276" w:lineRule="auto"/>
        <w:rPr>
          <w:rFonts w:ascii="Arial" w:hAnsi="Arial" w:cs="Arial"/>
        </w:rPr>
      </w:pPr>
    </w:p>
    <w:p w14:paraId="5068DBE4" w14:textId="4C57EDDE" w:rsidR="00266EB5" w:rsidRPr="002968D8" w:rsidRDefault="00266EB5" w:rsidP="004D3D3F">
      <w:pPr>
        <w:spacing w:after="0" w:line="360" w:lineRule="auto"/>
        <w:rPr>
          <w:rFonts w:ascii="Arial" w:hAnsi="Arial" w:cs="Arial"/>
          <w:b/>
          <w:bCs/>
        </w:rPr>
      </w:pPr>
      <w:r w:rsidRPr="002968D8">
        <w:rPr>
          <w:rFonts w:ascii="Arial" w:hAnsi="Arial" w:cs="Arial"/>
          <w:b/>
          <w:bCs/>
        </w:rPr>
        <w:t>Aktualna sytuacja hydrologiczna:</w:t>
      </w:r>
    </w:p>
    <w:p w14:paraId="14695116" w14:textId="239C7B93" w:rsidR="002968D8" w:rsidRPr="002968D8" w:rsidRDefault="002968D8" w:rsidP="004D3D3F">
      <w:pPr>
        <w:spacing w:after="0" w:line="360" w:lineRule="auto"/>
        <w:rPr>
          <w:rFonts w:ascii="Arial" w:hAnsi="Arial" w:cs="Arial"/>
          <w:b/>
          <w:bCs/>
        </w:rPr>
      </w:pPr>
      <w:r w:rsidRPr="002968D8">
        <w:rPr>
          <w:rFonts w:ascii="Arial" w:hAnsi="Arial" w:cs="Arial"/>
          <w:b/>
          <w:bCs/>
        </w:rPr>
        <w:t>Przekroczenie stan alarmowego:</w:t>
      </w:r>
    </w:p>
    <w:p w14:paraId="276CC3FC" w14:textId="3799EBA7" w:rsidR="002968D8" w:rsidRPr="002968D8" w:rsidRDefault="002968D8" w:rsidP="004D3D3F">
      <w:pPr>
        <w:spacing w:after="0" w:line="360" w:lineRule="auto"/>
        <w:rPr>
          <w:rFonts w:ascii="Arial" w:hAnsi="Arial" w:cs="Arial"/>
          <w:b/>
          <w:bCs/>
        </w:rPr>
      </w:pPr>
      <w:r w:rsidRPr="002968D8">
        <w:rPr>
          <w:rFonts w:ascii="Arial" w:hAnsi="Arial" w:cs="Arial"/>
          <w:b/>
          <w:bCs/>
        </w:rPr>
        <w:t>- 4 stacje hydrologiczne w dorzeczu Wisły.</w:t>
      </w:r>
    </w:p>
    <w:p w14:paraId="2D8EE56B" w14:textId="6A0BFB13" w:rsidR="0079672B" w:rsidRPr="002968D8" w:rsidRDefault="007339C6" w:rsidP="00E90E76">
      <w:pPr>
        <w:spacing w:after="0" w:line="360" w:lineRule="auto"/>
        <w:rPr>
          <w:rFonts w:ascii="Arial" w:hAnsi="Arial" w:cs="Arial"/>
        </w:rPr>
      </w:pPr>
      <w:r w:rsidRPr="002968D8">
        <w:rPr>
          <w:rFonts w:ascii="Arial" w:hAnsi="Arial" w:cs="Arial"/>
        </w:rPr>
        <w:t>Przekroczenie stanu ostrzegawczego:</w:t>
      </w:r>
    </w:p>
    <w:p w14:paraId="15CA80B7" w14:textId="2CC057D7" w:rsidR="007339C6" w:rsidRPr="002968D8" w:rsidRDefault="007339C6" w:rsidP="00E90E76">
      <w:pPr>
        <w:spacing w:after="0" w:line="360" w:lineRule="auto"/>
        <w:rPr>
          <w:rFonts w:ascii="Arial" w:hAnsi="Arial" w:cs="Arial"/>
        </w:rPr>
      </w:pPr>
      <w:r w:rsidRPr="002968D8">
        <w:rPr>
          <w:rFonts w:ascii="Arial" w:hAnsi="Arial" w:cs="Arial"/>
        </w:rPr>
        <w:t xml:space="preserve">- </w:t>
      </w:r>
      <w:r w:rsidR="002968D8" w:rsidRPr="002968D8">
        <w:rPr>
          <w:rFonts w:ascii="Arial" w:hAnsi="Arial" w:cs="Arial"/>
        </w:rPr>
        <w:t xml:space="preserve">16 </w:t>
      </w:r>
      <w:r w:rsidRPr="002968D8">
        <w:rPr>
          <w:rFonts w:ascii="Arial" w:hAnsi="Arial" w:cs="Arial"/>
        </w:rPr>
        <w:t>stacj</w:t>
      </w:r>
      <w:r w:rsidR="002968D8" w:rsidRPr="002968D8">
        <w:rPr>
          <w:rFonts w:ascii="Arial" w:hAnsi="Arial" w:cs="Arial"/>
        </w:rPr>
        <w:t>i</w:t>
      </w:r>
      <w:r w:rsidRPr="002968D8">
        <w:rPr>
          <w:rFonts w:ascii="Arial" w:hAnsi="Arial" w:cs="Arial"/>
        </w:rPr>
        <w:t xml:space="preserve"> hydrologiczn</w:t>
      </w:r>
      <w:r w:rsidR="002968D8" w:rsidRPr="002968D8">
        <w:rPr>
          <w:rFonts w:ascii="Arial" w:hAnsi="Arial" w:cs="Arial"/>
        </w:rPr>
        <w:t>ych</w:t>
      </w:r>
      <w:r w:rsidRPr="002968D8">
        <w:rPr>
          <w:rFonts w:ascii="Arial" w:hAnsi="Arial" w:cs="Arial"/>
        </w:rPr>
        <w:t xml:space="preserve"> w dorzeczu Wisły,</w:t>
      </w:r>
    </w:p>
    <w:p w14:paraId="390BF796" w14:textId="15638D17" w:rsidR="007339C6" w:rsidRPr="002968D8" w:rsidRDefault="007339C6" w:rsidP="00E90E76">
      <w:pPr>
        <w:spacing w:after="0" w:line="360" w:lineRule="auto"/>
        <w:rPr>
          <w:rFonts w:ascii="Arial" w:hAnsi="Arial" w:cs="Arial"/>
        </w:rPr>
      </w:pPr>
      <w:r w:rsidRPr="002968D8">
        <w:rPr>
          <w:rFonts w:ascii="Arial" w:hAnsi="Arial" w:cs="Arial"/>
        </w:rPr>
        <w:lastRenderedPageBreak/>
        <w:t xml:space="preserve">- </w:t>
      </w:r>
      <w:r w:rsidR="002968D8" w:rsidRPr="002968D8">
        <w:rPr>
          <w:rFonts w:ascii="Arial" w:hAnsi="Arial" w:cs="Arial"/>
        </w:rPr>
        <w:t>3</w:t>
      </w:r>
      <w:r w:rsidRPr="002968D8">
        <w:rPr>
          <w:rFonts w:ascii="Arial" w:hAnsi="Arial" w:cs="Arial"/>
        </w:rPr>
        <w:t xml:space="preserve"> stacj</w:t>
      </w:r>
      <w:r w:rsidR="002968D8" w:rsidRPr="002968D8">
        <w:rPr>
          <w:rFonts w:ascii="Arial" w:hAnsi="Arial" w:cs="Arial"/>
        </w:rPr>
        <w:t>e</w:t>
      </w:r>
      <w:r w:rsidRPr="002968D8">
        <w:rPr>
          <w:rFonts w:ascii="Arial" w:hAnsi="Arial" w:cs="Arial"/>
        </w:rPr>
        <w:t xml:space="preserve"> hydrologiczn</w:t>
      </w:r>
      <w:r w:rsidR="002968D8" w:rsidRPr="002968D8">
        <w:rPr>
          <w:rFonts w:ascii="Arial" w:hAnsi="Arial" w:cs="Arial"/>
        </w:rPr>
        <w:t>e w dorzeczu Odry</w:t>
      </w:r>
      <w:r w:rsidRPr="002968D8">
        <w:rPr>
          <w:rFonts w:ascii="Arial" w:hAnsi="Arial" w:cs="Arial"/>
        </w:rPr>
        <w:t>.</w:t>
      </w:r>
    </w:p>
    <w:p w14:paraId="510D9955" w14:textId="77777777" w:rsidR="00F6413E" w:rsidRPr="00C324B2" w:rsidRDefault="00F6413E" w:rsidP="00E90E76">
      <w:pPr>
        <w:spacing w:after="0" w:line="360" w:lineRule="auto"/>
        <w:rPr>
          <w:rFonts w:ascii="Arial" w:hAnsi="Arial" w:cs="Arial"/>
          <w:color w:val="EE0000"/>
        </w:rPr>
      </w:pPr>
    </w:p>
    <w:p w14:paraId="142C0596" w14:textId="79ACD5A3" w:rsidR="00F6413E" w:rsidRPr="00C324B2" w:rsidRDefault="002968D8" w:rsidP="00E90E76">
      <w:pPr>
        <w:spacing w:after="0" w:line="360" w:lineRule="auto"/>
        <w:rPr>
          <w:rFonts w:ascii="Arial" w:hAnsi="Arial" w:cs="Arial"/>
          <w:color w:val="EE0000"/>
        </w:rPr>
      </w:pPr>
      <w:r>
        <w:rPr>
          <w:noProof/>
        </w:rPr>
        <w:drawing>
          <wp:inline distT="0" distB="0" distL="0" distR="0" wp14:anchorId="05C45E07" wp14:editId="1A0A49E3">
            <wp:extent cx="5850890" cy="5443220"/>
            <wp:effectExtent l="0" t="0" r="0" b="5080"/>
            <wp:docPr id="421028282" name="Obraz 1" descr="Obraz zawierający mapa, tekst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28282" name="Obraz 1" descr="Obraz zawierający mapa, tekst, atlas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54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8183A" w14:textId="2BF7B4CE" w:rsidR="0085589A" w:rsidRPr="002968D8" w:rsidRDefault="00F63828" w:rsidP="00F63828">
      <w:pPr>
        <w:spacing w:after="0" w:line="240" w:lineRule="auto"/>
        <w:rPr>
          <w:rFonts w:ascii="Arial" w:hAnsi="Arial" w:cs="Arial"/>
        </w:rPr>
      </w:pPr>
      <w:r w:rsidRPr="002968D8">
        <w:rPr>
          <w:rFonts w:ascii="Arial" w:hAnsi="Arial" w:cs="Arial"/>
          <w:b/>
          <w:bCs/>
          <w:shd w:val="clear" w:color="auto" w:fill="FFFFFF"/>
        </w:rPr>
        <w:t xml:space="preserve">Ryc. </w:t>
      </w:r>
      <w:r w:rsidR="007C5B42" w:rsidRPr="002968D8">
        <w:rPr>
          <w:rFonts w:ascii="Arial" w:hAnsi="Arial" w:cs="Arial"/>
          <w:b/>
          <w:bCs/>
          <w:shd w:val="clear" w:color="auto" w:fill="FFFFFF"/>
        </w:rPr>
        <w:t>2</w:t>
      </w:r>
      <w:r w:rsidRPr="002968D8">
        <w:rPr>
          <w:rFonts w:ascii="Arial" w:hAnsi="Arial" w:cs="Arial"/>
          <w:shd w:val="clear" w:color="auto" w:fill="FFFFFF"/>
        </w:rPr>
        <w:t xml:space="preserve">. </w:t>
      </w:r>
      <w:r w:rsidRPr="002968D8">
        <w:rPr>
          <w:rFonts w:ascii="Arial" w:hAnsi="Arial" w:cs="Arial"/>
        </w:rPr>
        <w:t xml:space="preserve">Stan wody na rzekach w Polsce z dnia </w:t>
      </w:r>
      <w:r w:rsidR="00C324B2" w:rsidRPr="002968D8">
        <w:rPr>
          <w:rFonts w:ascii="Arial" w:hAnsi="Arial" w:cs="Arial"/>
        </w:rPr>
        <w:t>28</w:t>
      </w:r>
      <w:r w:rsidR="001A4D87" w:rsidRPr="002968D8">
        <w:rPr>
          <w:rFonts w:ascii="Arial" w:hAnsi="Arial" w:cs="Arial"/>
        </w:rPr>
        <w:t>.07</w:t>
      </w:r>
      <w:r w:rsidR="007A0702" w:rsidRPr="002968D8">
        <w:rPr>
          <w:rFonts w:ascii="Arial" w:hAnsi="Arial" w:cs="Arial"/>
        </w:rPr>
        <w:t xml:space="preserve">.2025 </w:t>
      </w:r>
      <w:r w:rsidRPr="002968D8">
        <w:rPr>
          <w:rFonts w:ascii="Arial" w:hAnsi="Arial" w:cs="Arial"/>
        </w:rPr>
        <w:t xml:space="preserve">r. z godz. </w:t>
      </w:r>
      <w:r w:rsidR="00904465" w:rsidRPr="002968D8">
        <w:rPr>
          <w:rFonts w:ascii="Arial" w:hAnsi="Arial" w:cs="Arial"/>
        </w:rPr>
        <w:t>06</w:t>
      </w:r>
      <w:r w:rsidR="007A0702" w:rsidRPr="002968D8">
        <w:rPr>
          <w:rFonts w:ascii="Arial" w:hAnsi="Arial" w:cs="Arial"/>
        </w:rPr>
        <w:t>:00</w:t>
      </w:r>
      <w:r w:rsidR="006F4CAC" w:rsidRPr="002968D8">
        <w:rPr>
          <w:rFonts w:ascii="Arial" w:hAnsi="Arial" w:cs="Arial"/>
        </w:rPr>
        <w:t>.</w:t>
      </w:r>
    </w:p>
    <w:p w14:paraId="05E28E05" w14:textId="6E70DF6D" w:rsidR="006F4CAC" w:rsidRPr="00811E1F" w:rsidRDefault="00FE62BC" w:rsidP="006F4CAC">
      <w:pPr>
        <w:spacing w:after="0" w:line="276" w:lineRule="auto"/>
        <w:rPr>
          <w:rFonts w:ascii="Arial" w:hAnsi="Arial" w:cs="Arial"/>
          <w:b/>
          <w:bCs/>
        </w:rPr>
      </w:pPr>
      <w:r w:rsidRPr="00811E1F">
        <w:rPr>
          <w:rFonts w:ascii="Arial" w:hAnsi="Arial" w:cs="Arial"/>
          <w:b/>
          <w:bCs/>
        </w:rPr>
        <w:br/>
      </w:r>
      <w:r w:rsidR="006F4CAC" w:rsidRPr="00811E1F">
        <w:rPr>
          <w:rFonts w:ascii="Arial" w:hAnsi="Arial" w:cs="Arial"/>
          <w:b/>
          <w:bCs/>
        </w:rPr>
        <w:t>Ostrzeżenia hydrologiczne</w:t>
      </w:r>
    </w:p>
    <w:p w14:paraId="5F6F1AC0" w14:textId="77777777" w:rsidR="006F4CAC" w:rsidRPr="00811E1F" w:rsidRDefault="006F4CAC" w:rsidP="006F4CAC">
      <w:pPr>
        <w:spacing w:after="0" w:line="276" w:lineRule="auto"/>
        <w:rPr>
          <w:rFonts w:ascii="Arial" w:hAnsi="Arial" w:cs="Arial"/>
          <w:b/>
          <w:bCs/>
        </w:rPr>
      </w:pPr>
    </w:p>
    <w:p w14:paraId="446215C9" w14:textId="77777777" w:rsidR="006F4CAC" w:rsidRPr="00811E1F" w:rsidRDefault="006F4CAC" w:rsidP="006F4CAC">
      <w:pPr>
        <w:spacing w:after="0" w:line="276" w:lineRule="auto"/>
        <w:rPr>
          <w:rFonts w:ascii="Arial" w:hAnsi="Arial" w:cs="Arial"/>
          <w:b/>
          <w:bCs/>
        </w:rPr>
      </w:pPr>
      <w:r w:rsidRPr="00811E1F">
        <w:rPr>
          <w:rFonts w:ascii="Arial" w:hAnsi="Arial" w:cs="Arial"/>
          <w:b/>
          <w:bCs/>
        </w:rPr>
        <w:t>Aktualnie wydane ostrzeżenia hydrologiczne:</w:t>
      </w:r>
    </w:p>
    <w:p w14:paraId="1C0C21B3" w14:textId="7922B9F6" w:rsidR="00DF5118" w:rsidRPr="00811E1F" w:rsidRDefault="00DF5118" w:rsidP="00DF5118">
      <w:pPr>
        <w:pStyle w:val="Akapitzlist"/>
        <w:numPr>
          <w:ilvl w:val="0"/>
          <w:numId w:val="4"/>
        </w:numPr>
        <w:spacing w:after="0" w:line="276" w:lineRule="auto"/>
        <w:rPr>
          <w:rFonts w:ascii="Arial" w:hAnsi="Arial" w:cs="Arial"/>
        </w:rPr>
      </w:pPr>
      <w:r w:rsidRPr="00811E1F">
        <w:rPr>
          <w:rFonts w:ascii="Arial" w:hAnsi="Arial" w:cs="Arial"/>
          <w:b/>
          <w:bCs/>
        </w:rPr>
        <w:t>Wezbranie z przekroczeniem stanów alarmowych</w:t>
      </w:r>
      <w:r w:rsidR="007A0702" w:rsidRPr="00811E1F">
        <w:rPr>
          <w:rFonts w:ascii="Arial" w:hAnsi="Arial" w:cs="Arial"/>
          <w:b/>
          <w:bCs/>
        </w:rPr>
        <w:t>/3</w:t>
      </w:r>
      <w:r w:rsidRPr="00811E1F">
        <w:rPr>
          <w:rFonts w:ascii="Arial" w:hAnsi="Arial" w:cs="Arial"/>
        </w:rPr>
        <w:t xml:space="preserve"> </w:t>
      </w:r>
      <w:r w:rsidR="001A4D87" w:rsidRPr="00811E1F">
        <w:rPr>
          <w:rFonts w:ascii="Arial" w:hAnsi="Arial" w:cs="Arial"/>
        </w:rPr>
        <w:t>–</w:t>
      </w:r>
      <w:r w:rsidRPr="00811E1F">
        <w:rPr>
          <w:rFonts w:ascii="Arial" w:hAnsi="Arial" w:cs="Arial"/>
        </w:rPr>
        <w:t xml:space="preserve"> </w:t>
      </w:r>
      <w:r w:rsidR="001A4D87" w:rsidRPr="00811E1F">
        <w:rPr>
          <w:rFonts w:ascii="Arial" w:hAnsi="Arial" w:cs="Arial"/>
        </w:rPr>
        <w:t>śląskie</w:t>
      </w:r>
      <w:r w:rsidR="00F6413E" w:rsidRPr="00811E1F">
        <w:rPr>
          <w:rFonts w:ascii="Arial" w:hAnsi="Arial" w:cs="Arial"/>
        </w:rPr>
        <w:t>;</w:t>
      </w:r>
    </w:p>
    <w:p w14:paraId="44A76F50" w14:textId="2D4FFF2F" w:rsidR="00904465" w:rsidRPr="00811E1F" w:rsidRDefault="00904465" w:rsidP="00DF5118">
      <w:pPr>
        <w:pStyle w:val="Akapitzlist"/>
        <w:numPr>
          <w:ilvl w:val="0"/>
          <w:numId w:val="4"/>
        </w:numPr>
        <w:spacing w:after="0" w:line="276" w:lineRule="auto"/>
        <w:rPr>
          <w:rFonts w:ascii="Arial" w:hAnsi="Arial" w:cs="Arial"/>
        </w:rPr>
      </w:pPr>
      <w:r w:rsidRPr="00811E1F">
        <w:rPr>
          <w:rFonts w:ascii="Arial" w:hAnsi="Arial" w:cs="Arial"/>
          <w:b/>
          <w:bCs/>
        </w:rPr>
        <w:lastRenderedPageBreak/>
        <w:t xml:space="preserve">Wezbranie z przekroczeniem stanów ostrzegawczych/2° </w:t>
      </w:r>
      <w:r w:rsidRPr="00811E1F">
        <w:rPr>
          <w:rFonts w:ascii="Arial" w:hAnsi="Arial" w:cs="Arial"/>
        </w:rPr>
        <w:t>-</w:t>
      </w:r>
      <w:r w:rsidR="001A4D87" w:rsidRPr="00811E1F">
        <w:rPr>
          <w:rFonts w:ascii="Arial" w:hAnsi="Arial" w:cs="Arial"/>
        </w:rPr>
        <w:t xml:space="preserve"> opolskie, małopolskie, </w:t>
      </w:r>
      <w:r w:rsidR="00915CB9" w:rsidRPr="00811E1F">
        <w:rPr>
          <w:rFonts w:ascii="Arial" w:hAnsi="Arial" w:cs="Arial"/>
        </w:rPr>
        <w:t xml:space="preserve">śląskie, </w:t>
      </w:r>
      <w:r w:rsidR="001A4D87" w:rsidRPr="00811E1F">
        <w:rPr>
          <w:rFonts w:ascii="Arial" w:hAnsi="Arial" w:cs="Arial"/>
        </w:rPr>
        <w:t>podkarpackie, świętokrzyskie, mazowieckie</w:t>
      </w:r>
      <w:r w:rsidR="00811E1F" w:rsidRPr="00811E1F">
        <w:rPr>
          <w:rFonts w:ascii="Arial" w:hAnsi="Arial" w:cs="Arial"/>
        </w:rPr>
        <w:t>;</w:t>
      </w:r>
    </w:p>
    <w:p w14:paraId="3DE356CA" w14:textId="3835B3F7" w:rsidR="001A4D87" w:rsidRPr="00811E1F" w:rsidRDefault="001A4D87" w:rsidP="00DF5118">
      <w:pPr>
        <w:pStyle w:val="Akapitzlist"/>
        <w:numPr>
          <w:ilvl w:val="0"/>
          <w:numId w:val="4"/>
        </w:numPr>
        <w:spacing w:after="0" w:line="276" w:lineRule="auto"/>
        <w:rPr>
          <w:rFonts w:ascii="Arial" w:hAnsi="Arial" w:cs="Arial"/>
        </w:rPr>
      </w:pPr>
      <w:r w:rsidRPr="00811E1F">
        <w:rPr>
          <w:rFonts w:ascii="Arial" w:hAnsi="Arial" w:cs="Arial"/>
          <w:b/>
          <w:bCs/>
        </w:rPr>
        <w:t>Gwałtowne wzrosty stanów wody/1°</w:t>
      </w:r>
      <w:r w:rsidRPr="00811E1F">
        <w:rPr>
          <w:rFonts w:ascii="Arial" w:hAnsi="Arial" w:cs="Arial"/>
        </w:rPr>
        <w:t xml:space="preserve"> -</w:t>
      </w:r>
      <w:r w:rsidR="00811E1F" w:rsidRPr="00811E1F">
        <w:rPr>
          <w:rFonts w:ascii="Arial" w:hAnsi="Arial" w:cs="Arial"/>
        </w:rPr>
        <w:t xml:space="preserve"> cała Polska oprócz zachodnich województw;</w:t>
      </w:r>
    </w:p>
    <w:p w14:paraId="15FC16E9" w14:textId="77777777" w:rsidR="006F4CAC" w:rsidRPr="00C324B2" w:rsidRDefault="006F4CAC" w:rsidP="006F4CAC">
      <w:pPr>
        <w:spacing w:after="0" w:line="276" w:lineRule="auto"/>
        <w:rPr>
          <w:rFonts w:ascii="Arial" w:hAnsi="Arial" w:cs="Arial"/>
          <w:b/>
          <w:bCs/>
          <w:color w:val="EE0000"/>
        </w:rPr>
      </w:pPr>
    </w:p>
    <w:p w14:paraId="03079FA5" w14:textId="76002F94" w:rsidR="006F4CAC" w:rsidRPr="00C324B2" w:rsidRDefault="00811E1F" w:rsidP="00E90E76">
      <w:pPr>
        <w:pStyle w:val="Akapitzlist"/>
        <w:spacing w:after="0" w:line="276" w:lineRule="auto"/>
        <w:ind w:left="142"/>
        <w:rPr>
          <w:rFonts w:ascii="Arial" w:hAnsi="Arial" w:cs="Arial"/>
          <w:b/>
          <w:bCs/>
          <w:color w:val="EE0000"/>
        </w:rPr>
      </w:pPr>
      <w:r w:rsidRPr="00811E1F">
        <w:rPr>
          <w:rFonts w:ascii="Arial" w:hAnsi="Arial" w:cs="Arial"/>
          <w:b/>
          <w:bCs/>
          <w:color w:val="EE0000"/>
        </w:rPr>
        <w:lastRenderedPageBreak/>
        <w:drawing>
          <wp:inline distT="0" distB="0" distL="0" distR="0" wp14:anchorId="002E4A57" wp14:editId="49865BED">
            <wp:extent cx="5706271" cy="6563641"/>
            <wp:effectExtent l="0" t="0" r="8890" b="8890"/>
            <wp:docPr id="1012965892" name="Obraz 1" descr="Obraz zawierający tekst, mapa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65892" name="Obraz 1" descr="Obraz zawierający tekst, mapa, atlas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ACB4" w14:textId="04483068" w:rsidR="00FE62BC" w:rsidRPr="00C324B2" w:rsidRDefault="006F4CAC" w:rsidP="006F4CAC">
      <w:pPr>
        <w:spacing w:after="0" w:line="276" w:lineRule="auto"/>
        <w:rPr>
          <w:rFonts w:ascii="Arial" w:hAnsi="Arial" w:cs="Arial"/>
          <w:color w:val="EE0000"/>
          <w:u w:val="single"/>
        </w:rPr>
      </w:pPr>
      <w:r w:rsidRPr="00811E1F">
        <w:rPr>
          <w:rFonts w:ascii="Arial" w:hAnsi="Arial" w:cs="Arial"/>
          <w:b/>
          <w:bCs/>
        </w:rPr>
        <w:t>Ryc. 3</w:t>
      </w:r>
      <w:r w:rsidRPr="00811E1F">
        <w:rPr>
          <w:rFonts w:ascii="Arial" w:hAnsi="Arial" w:cs="Arial"/>
        </w:rPr>
        <w:t xml:space="preserve">. Obszar aktualnie wydanych ostrzeżeń hydrologicznych. </w:t>
      </w:r>
      <w:r w:rsidR="00904465" w:rsidRPr="00811E1F">
        <w:rPr>
          <w:rFonts w:ascii="Arial" w:hAnsi="Arial" w:cs="Arial"/>
        </w:rPr>
        <w:t>www.</w:t>
      </w:r>
      <w:hyperlink r:id="rId12" w:anchor="oshyd=true" w:history="1">
        <w:r w:rsidR="00904465" w:rsidRPr="00811E1F">
          <w:rPr>
            <w:rStyle w:val="Hipercze"/>
            <w:rFonts w:ascii="Arial" w:hAnsi="Arial" w:cs="Arial"/>
            <w:color w:val="auto"/>
          </w:rPr>
          <w:t>hydro.imgw.pl</w:t>
        </w:r>
      </w:hyperlink>
      <w:r w:rsidR="00FE62BC" w:rsidRPr="00C324B2">
        <w:rPr>
          <w:rStyle w:val="Hipercze"/>
          <w:rFonts w:ascii="Arial" w:hAnsi="Arial" w:cs="Arial"/>
          <w:color w:val="EE0000"/>
        </w:rPr>
        <w:br/>
      </w:r>
    </w:p>
    <w:p w14:paraId="0D1E0EE5" w14:textId="77777777" w:rsidR="001A4D87" w:rsidRPr="00811E1F" w:rsidRDefault="001A4D87" w:rsidP="001A4D87">
      <w:pPr>
        <w:spacing w:after="0" w:line="276" w:lineRule="auto"/>
        <w:rPr>
          <w:rFonts w:ascii="Arial" w:hAnsi="Arial" w:cs="Arial"/>
          <w:b/>
          <w:bCs/>
        </w:rPr>
      </w:pPr>
      <w:r w:rsidRPr="00811E1F">
        <w:rPr>
          <w:rFonts w:ascii="Arial" w:hAnsi="Arial" w:cs="Arial"/>
          <w:b/>
          <w:bCs/>
        </w:rPr>
        <w:t>Aktualnie wydane ostrzeżenia meteorologiczne:</w:t>
      </w:r>
    </w:p>
    <w:p w14:paraId="30546030" w14:textId="003831C4" w:rsidR="001A4D87" w:rsidRPr="00811E1F" w:rsidRDefault="00811E1F" w:rsidP="001A4D87">
      <w:pPr>
        <w:pStyle w:val="Akapitzlist"/>
        <w:numPr>
          <w:ilvl w:val="0"/>
          <w:numId w:val="4"/>
        </w:numPr>
        <w:spacing w:after="0" w:line="276" w:lineRule="auto"/>
        <w:rPr>
          <w:rFonts w:ascii="Arial" w:hAnsi="Arial" w:cs="Arial"/>
        </w:rPr>
      </w:pPr>
      <w:r w:rsidRPr="00811E1F">
        <w:rPr>
          <w:rFonts w:ascii="Arial" w:hAnsi="Arial" w:cs="Arial"/>
          <w:b/>
          <w:bCs/>
        </w:rPr>
        <w:lastRenderedPageBreak/>
        <w:t>Silny deszcz z burzami 3°</w:t>
      </w:r>
      <w:r w:rsidR="001A4D87" w:rsidRPr="00811E1F">
        <w:rPr>
          <w:rFonts w:ascii="Arial" w:hAnsi="Arial" w:cs="Arial"/>
          <w:b/>
          <w:bCs/>
        </w:rPr>
        <w:t xml:space="preserve"> </w:t>
      </w:r>
      <w:r w:rsidR="001A4D87" w:rsidRPr="00811E1F">
        <w:rPr>
          <w:rFonts w:ascii="Arial" w:hAnsi="Arial" w:cs="Arial"/>
        </w:rPr>
        <w:t>–</w:t>
      </w:r>
      <w:r w:rsidR="00F6413E" w:rsidRPr="00811E1F">
        <w:rPr>
          <w:rFonts w:ascii="Arial" w:hAnsi="Arial" w:cs="Arial"/>
        </w:rPr>
        <w:t xml:space="preserve"> </w:t>
      </w:r>
      <w:r w:rsidRPr="00811E1F">
        <w:rPr>
          <w:rFonts w:ascii="Arial" w:hAnsi="Arial" w:cs="Arial"/>
        </w:rPr>
        <w:t>łódzkie, śląskie, małopolskie, opolskie, świętokrzyskie, wielkopolskie</w:t>
      </w:r>
    </w:p>
    <w:p w14:paraId="2FFADB65" w14:textId="3FBB68FA" w:rsidR="001A4D87" w:rsidRPr="00811E1F" w:rsidRDefault="00811E1F" w:rsidP="001A4D87">
      <w:pPr>
        <w:pStyle w:val="Akapitzlist"/>
        <w:numPr>
          <w:ilvl w:val="0"/>
          <w:numId w:val="4"/>
        </w:numPr>
        <w:spacing w:after="0" w:line="276" w:lineRule="auto"/>
        <w:rPr>
          <w:rFonts w:ascii="Arial" w:hAnsi="Arial" w:cs="Arial"/>
        </w:rPr>
      </w:pPr>
      <w:r w:rsidRPr="00811E1F">
        <w:rPr>
          <w:rFonts w:ascii="Arial" w:hAnsi="Arial" w:cs="Arial"/>
          <w:b/>
          <w:bCs/>
        </w:rPr>
        <w:t xml:space="preserve">Silny deszcz z burzami </w:t>
      </w:r>
      <w:r w:rsidRPr="00811E1F">
        <w:rPr>
          <w:rFonts w:ascii="Arial" w:hAnsi="Arial" w:cs="Arial"/>
          <w:b/>
          <w:bCs/>
        </w:rPr>
        <w:t>2</w:t>
      </w:r>
      <w:r w:rsidRPr="00811E1F">
        <w:rPr>
          <w:rFonts w:ascii="Arial" w:hAnsi="Arial" w:cs="Arial"/>
          <w:b/>
          <w:bCs/>
        </w:rPr>
        <w:t xml:space="preserve">° </w:t>
      </w:r>
      <w:r w:rsidR="001A4D87" w:rsidRPr="00811E1F">
        <w:rPr>
          <w:rFonts w:ascii="Arial" w:hAnsi="Arial" w:cs="Arial"/>
        </w:rPr>
        <w:t>–</w:t>
      </w:r>
      <w:r w:rsidRPr="00811E1F">
        <w:rPr>
          <w:rFonts w:ascii="Arial" w:hAnsi="Arial" w:cs="Arial"/>
        </w:rPr>
        <w:t xml:space="preserve"> podlaskie, warmińsko-mazurskie, mazowieckie, pomorskie, kujawsko-pomorskie, łódzkie, wielkopolskie, świętokrzyskie, małopolskie, podkarpackie, opolskie, dolnośląskie;</w:t>
      </w:r>
    </w:p>
    <w:p w14:paraId="725C5B83" w14:textId="70FAFC02" w:rsidR="00811E1F" w:rsidRPr="00811E1F" w:rsidRDefault="00811E1F" w:rsidP="001A4D87">
      <w:pPr>
        <w:pStyle w:val="Akapitzlist"/>
        <w:numPr>
          <w:ilvl w:val="0"/>
          <w:numId w:val="4"/>
        </w:numPr>
        <w:spacing w:after="0" w:line="276" w:lineRule="auto"/>
        <w:rPr>
          <w:rFonts w:ascii="Arial" w:hAnsi="Arial" w:cs="Arial"/>
        </w:rPr>
      </w:pPr>
      <w:r w:rsidRPr="00811E1F">
        <w:rPr>
          <w:rFonts w:ascii="Arial" w:hAnsi="Arial" w:cs="Arial"/>
          <w:b/>
          <w:bCs/>
        </w:rPr>
        <w:t xml:space="preserve">Silny deszcz z burzami </w:t>
      </w:r>
      <w:r w:rsidRPr="00811E1F">
        <w:rPr>
          <w:rFonts w:ascii="Arial" w:hAnsi="Arial" w:cs="Arial"/>
          <w:b/>
          <w:bCs/>
        </w:rPr>
        <w:t>1</w:t>
      </w:r>
      <w:r w:rsidRPr="00811E1F">
        <w:rPr>
          <w:rFonts w:ascii="Arial" w:hAnsi="Arial" w:cs="Arial"/>
          <w:b/>
          <w:bCs/>
        </w:rPr>
        <w:t>°</w:t>
      </w:r>
      <w:r w:rsidRPr="00811E1F">
        <w:rPr>
          <w:rFonts w:ascii="Arial" w:hAnsi="Arial" w:cs="Arial"/>
          <w:b/>
          <w:bCs/>
        </w:rPr>
        <w:t xml:space="preserve"> - </w:t>
      </w:r>
      <w:r w:rsidRPr="00811E1F">
        <w:rPr>
          <w:rFonts w:ascii="Arial" w:hAnsi="Arial" w:cs="Arial"/>
        </w:rPr>
        <w:t>pomorskie</w:t>
      </w:r>
    </w:p>
    <w:p w14:paraId="6A133AB1" w14:textId="1DEA6EB1" w:rsidR="00811E1F" w:rsidRPr="00811E1F" w:rsidRDefault="00811E1F" w:rsidP="001A4D87">
      <w:pPr>
        <w:pStyle w:val="Akapitzlist"/>
        <w:numPr>
          <w:ilvl w:val="0"/>
          <w:numId w:val="4"/>
        </w:numPr>
        <w:spacing w:after="0" w:line="276" w:lineRule="auto"/>
        <w:rPr>
          <w:rFonts w:ascii="Arial" w:hAnsi="Arial" w:cs="Arial"/>
        </w:rPr>
      </w:pPr>
      <w:r w:rsidRPr="00811E1F">
        <w:rPr>
          <w:rFonts w:ascii="Arial" w:hAnsi="Arial" w:cs="Arial"/>
          <w:b/>
          <w:bCs/>
        </w:rPr>
        <w:t>Burze 1° -</w:t>
      </w:r>
      <w:r w:rsidRPr="00811E1F">
        <w:rPr>
          <w:rFonts w:ascii="Arial" w:hAnsi="Arial" w:cs="Arial"/>
        </w:rPr>
        <w:t xml:space="preserve"> podlaskie, mazowieckie, lubelskie;</w:t>
      </w:r>
    </w:p>
    <w:p w14:paraId="55753924" w14:textId="77777777" w:rsidR="001A4D87" w:rsidRPr="00C324B2" w:rsidRDefault="001A4D87" w:rsidP="006F4CAC">
      <w:pPr>
        <w:spacing w:after="0" w:line="276" w:lineRule="auto"/>
        <w:rPr>
          <w:rFonts w:ascii="Arial" w:hAnsi="Arial" w:cs="Arial"/>
          <w:color w:val="EE0000"/>
          <w:u w:val="single"/>
        </w:rPr>
      </w:pPr>
    </w:p>
    <w:p w14:paraId="4E004764" w14:textId="238FADA4" w:rsidR="00BA78AF" w:rsidRPr="00C324B2" w:rsidRDefault="00811E1F" w:rsidP="00811E1F">
      <w:pPr>
        <w:spacing w:after="0" w:line="276" w:lineRule="auto"/>
        <w:jc w:val="center"/>
        <w:rPr>
          <w:rFonts w:ascii="Arial" w:hAnsi="Arial" w:cs="Arial"/>
          <w:color w:val="EE0000"/>
        </w:rPr>
      </w:pPr>
      <w:r w:rsidRPr="00811E1F">
        <w:rPr>
          <w:rFonts w:ascii="Arial" w:hAnsi="Arial" w:cs="Arial"/>
          <w:color w:val="EE0000"/>
        </w:rPr>
        <w:drawing>
          <wp:inline distT="0" distB="0" distL="0" distR="0" wp14:anchorId="5A054478" wp14:editId="217C8882">
            <wp:extent cx="4834323" cy="5469549"/>
            <wp:effectExtent l="0" t="0" r="4445" b="0"/>
            <wp:docPr id="843028806" name="Obraz 1" descr="Obraz zawierający tekst, mapa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28806" name="Obraz 1" descr="Obraz zawierający tekst, mapa, atlas&#10;&#10;Zawartość wygenerowana przez AI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806" cy="54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C5E9" w14:textId="26EFA629" w:rsidR="00180DE7" w:rsidRPr="0042173F" w:rsidRDefault="00F63828" w:rsidP="00466455">
      <w:pPr>
        <w:spacing w:after="0" w:line="276" w:lineRule="auto"/>
        <w:rPr>
          <w:rFonts w:ascii="Arial" w:hAnsi="Arial" w:cs="Arial"/>
          <w:b/>
          <w:bCs/>
        </w:rPr>
      </w:pPr>
      <w:r w:rsidRPr="0042173F">
        <w:rPr>
          <w:rFonts w:ascii="Arial" w:hAnsi="Arial" w:cs="Arial"/>
          <w:b/>
          <w:bCs/>
        </w:rPr>
        <w:t>Prognoza meteorologiczna</w:t>
      </w:r>
    </w:p>
    <w:p w14:paraId="40BB8E39" w14:textId="77777777" w:rsidR="00256AAF" w:rsidRPr="00C324B2" w:rsidRDefault="00256AAF" w:rsidP="00466455">
      <w:pPr>
        <w:spacing w:after="0" w:line="276" w:lineRule="auto"/>
        <w:rPr>
          <w:rFonts w:ascii="Arial" w:hAnsi="Arial" w:cs="Arial"/>
          <w:b/>
          <w:bCs/>
          <w:color w:val="EE0000"/>
        </w:rPr>
      </w:pPr>
    </w:p>
    <w:p w14:paraId="435A64EC" w14:textId="77777777" w:rsidR="0042173F" w:rsidRPr="0042173F" w:rsidRDefault="0042173F" w:rsidP="0042173F">
      <w:pPr>
        <w:spacing w:after="0" w:line="276" w:lineRule="auto"/>
        <w:rPr>
          <w:rFonts w:ascii="Arial" w:eastAsia="Times New Roman" w:hAnsi="Arial" w:cs="Arial"/>
          <w:b/>
          <w:bCs/>
          <w:lang w:eastAsia="pl-PL"/>
        </w:rPr>
      </w:pPr>
      <w:r w:rsidRPr="0042173F">
        <w:rPr>
          <w:rFonts w:ascii="Arial" w:eastAsia="Times New Roman" w:hAnsi="Arial" w:cs="Arial"/>
          <w:b/>
          <w:bCs/>
          <w:lang w:eastAsia="pl-PL"/>
        </w:rPr>
        <w:t>28.07.2025 07:30 - 07:30 29.07.2025 (Poniedziałek/Wtorek)</w:t>
      </w:r>
    </w:p>
    <w:p w14:paraId="7DDE88DF" w14:textId="77777777" w:rsidR="0042173F" w:rsidRDefault="0042173F" w:rsidP="0042173F">
      <w:pPr>
        <w:spacing w:after="0" w:line="276" w:lineRule="auto"/>
        <w:rPr>
          <w:rFonts w:ascii="Arial" w:eastAsia="Times New Roman" w:hAnsi="Arial" w:cs="Arial"/>
          <w:lang w:eastAsia="pl-PL"/>
        </w:rPr>
      </w:pPr>
      <w:r w:rsidRPr="0042173F">
        <w:rPr>
          <w:rFonts w:ascii="Arial" w:eastAsia="Times New Roman" w:hAnsi="Arial" w:cs="Arial"/>
          <w:lang w:eastAsia="pl-PL"/>
        </w:rPr>
        <w:t>  W dzień zachmurzenie duże i całkowite. Miejscami opady deszczu i burze. Opady okresami o umiarkowanym i silnym natężeniu. Suma opadów na południu i wschodzie do około 30 mm, w centrum i na północy do 50 mm. Temperatura maksymalna od 17°C miejscami w centrum i na północy, 20°C, 23°C na przeważającym obszarze, do 25°C na wschodzie; na Podhalu około 16°C. Wiatr umiarkowany, nad morzem chwilami także dość silny, w całym kraju okresami porywisty, nad morzem do 60 km/h, na zachodzie głównie północno-zachodni i zachodni, na wschodzie z kierunków południowych. W czasie burz porywy wiatru do około 70 km/h.</w:t>
      </w:r>
    </w:p>
    <w:p w14:paraId="0458135D" w14:textId="77777777" w:rsidR="0042173F" w:rsidRPr="0042173F" w:rsidRDefault="0042173F" w:rsidP="0042173F">
      <w:pPr>
        <w:spacing w:after="0" w:line="276" w:lineRule="auto"/>
        <w:rPr>
          <w:rFonts w:ascii="Arial" w:eastAsia="Times New Roman" w:hAnsi="Arial" w:cs="Arial"/>
          <w:lang w:eastAsia="pl-PL"/>
        </w:rPr>
      </w:pPr>
    </w:p>
    <w:p w14:paraId="5D35DCBA" w14:textId="77777777" w:rsidR="0042173F" w:rsidRPr="0042173F" w:rsidRDefault="0042173F" w:rsidP="0042173F">
      <w:pPr>
        <w:spacing w:after="0" w:line="276" w:lineRule="auto"/>
        <w:rPr>
          <w:rFonts w:ascii="Arial" w:eastAsia="Times New Roman" w:hAnsi="Arial" w:cs="Arial"/>
          <w:lang w:eastAsia="pl-PL"/>
        </w:rPr>
      </w:pPr>
      <w:r w:rsidRPr="0042173F">
        <w:rPr>
          <w:rFonts w:ascii="Arial" w:eastAsia="Times New Roman" w:hAnsi="Arial" w:cs="Arial"/>
          <w:lang w:eastAsia="pl-PL"/>
        </w:rPr>
        <w:t>  W nocy zachmurzenie duże z większymi przejaśnieniami, a na zachodzie także z rozpogodzeniami. Miejscami opady deszczu, a na północnym wschodzie również burze. Suma opadów w centrum i na wschodzie do 20 mm, na północy do 30 mm. Temperatura minimalna od 12°C miejscami na południu do 17°C na północy; w rejonach podgórskich około 11°C. Wiatr słaby i umiarkowany, nad morzem dość silny, w całym kraju porywisty, nad morzem do 65 km/h, przeważnie zachodni i północno-zachodni. W czasie burz porywy wiatru do około 70 km/h.</w:t>
      </w:r>
    </w:p>
    <w:p w14:paraId="2B1795A1" w14:textId="77777777" w:rsidR="0070791D" w:rsidRPr="00C324B2" w:rsidRDefault="0070791D" w:rsidP="0070791D">
      <w:pPr>
        <w:spacing w:after="0" w:line="276" w:lineRule="auto"/>
        <w:rPr>
          <w:rFonts w:ascii="Arial" w:eastAsia="Times New Roman" w:hAnsi="Arial" w:cs="Arial"/>
          <w:color w:val="EE0000"/>
          <w:lang w:eastAsia="pl-PL"/>
        </w:rPr>
      </w:pPr>
    </w:p>
    <w:p w14:paraId="031AF8C8" w14:textId="77777777" w:rsidR="0042173F" w:rsidRPr="0042173F" w:rsidRDefault="0042173F" w:rsidP="0042173F">
      <w:pPr>
        <w:spacing w:after="0" w:line="276" w:lineRule="auto"/>
        <w:rPr>
          <w:rFonts w:ascii="Arial" w:eastAsia="Times New Roman" w:hAnsi="Arial" w:cs="Arial"/>
          <w:b/>
          <w:bCs/>
          <w:lang w:eastAsia="pl-PL"/>
        </w:rPr>
      </w:pPr>
      <w:r w:rsidRPr="0042173F">
        <w:rPr>
          <w:rFonts w:ascii="Arial" w:eastAsia="Times New Roman" w:hAnsi="Arial" w:cs="Arial"/>
          <w:b/>
          <w:bCs/>
          <w:lang w:eastAsia="pl-PL"/>
        </w:rPr>
        <w:t>29.07.2025 07:30 - 07:30 30.07.2025 (Wtorek/Środa)</w:t>
      </w:r>
    </w:p>
    <w:p w14:paraId="3CC6C050" w14:textId="77777777" w:rsidR="0042173F" w:rsidRDefault="0042173F" w:rsidP="0042173F">
      <w:pPr>
        <w:spacing w:after="0" w:line="276" w:lineRule="auto"/>
        <w:rPr>
          <w:rFonts w:ascii="Arial" w:eastAsia="Times New Roman" w:hAnsi="Arial" w:cs="Arial"/>
          <w:lang w:eastAsia="pl-PL"/>
        </w:rPr>
      </w:pPr>
      <w:r w:rsidRPr="0042173F">
        <w:rPr>
          <w:rFonts w:ascii="Arial" w:eastAsia="Times New Roman" w:hAnsi="Arial" w:cs="Arial"/>
          <w:lang w:eastAsia="pl-PL"/>
        </w:rPr>
        <w:t>  W dzień w zachodniej połowie kraju przeważnie pogodnie, we wschodniej pochmurno z większymi przejaśnieniami. Miejscami przelotne opady deszczu, a na północnym wschodzie możliwe również burze. Suma opadów w czasie burz do 15 mm. Temperatura maksymalna od 19°C na wschodzie do 23°C na zachodzie; w obszarach podgórskich Karpat od 16°C do 18°C. Wiatr słaby i umiarkowany, nad morzem okresami dość silny, w całym kraju porywisty, nad morzem do 65 km/h, północno-zachodni i zachodni.</w:t>
      </w:r>
    </w:p>
    <w:p w14:paraId="4E93FCE0" w14:textId="77777777" w:rsidR="0042173F" w:rsidRPr="0042173F" w:rsidRDefault="0042173F" w:rsidP="0042173F">
      <w:pPr>
        <w:spacing w:after="0" w:line="276" w:lineRule="auto"/>
        <w:rPr>
          <w:rFonts w:ascii="Arial" w:eastAsia="Times New Roman" w:hAnsi="Arial" w:cs="Arial"/>
          <w:lang w:eastAsia="pl-PL"/>
        </w:rPr>
      </w:pPr>
    </w:p>
    <w:p w14:paraId="2FCC849F" w14:textId="77777777" w:rsidR="0042173F" w:rsidRPr="0042173F" w:rsidRDefault="0042173F" w:rsidP="0042173F">
      <w:pPr>
        <w:spacing w:after="0" w:line="276" w:lineRule="auto"/>
        <w:rPr>
          <w:rFonts w:ascii="Arial" w:eastAsia="Times New Roman" w:hAnsi="Arial" w:cs="Arial"/>
          <w:lang w:eastAsia="pl-PL"/>
        </w:rPr>
      </w:pPr>
      <w:r w:rsidRPr="0042173F">
        <w:rPr>
          <w:rFonts w:ascii="Arial" w:eastAsia="Times New Roman" w:hAnsi="Arial" w:cs="Arial"/>
          <w:lang w:eastAsia="pl-PL"/>
        </w:rPr>
        <w:t>  W nocy pogodnie, jedynie na wschodzie zachmurzenie duże z postępującymi od zachodu większymi przejaśnieniami i rozpogodzeniami. Na północnym wschodzie suma opadów do 15 mm. Temperatura minimalna od 11°C na północy do 16°C na wschodzie; w obszarach podgórskich od 9°C do 11°C. Wiatr  słaby i umiarkowany, z kierunków zachodnich.</w:t>
      </w:r>
    </w:p>
    <w:p w14:paraId="602FDDF8" w14:textId="77777777" w:rsidR="0070791D" w:rsidRPr="00C324B2" w:rsidRDefault="0070791D" w:rsidP="0070791D">
      <w:pPr>
        <w:spacing w:after="0" w:line="276" w:lineRule="auto"/>
        <w:rPr>
          <w:rFonts w:ascii="Arial" w:eastAsia="Times New Roman" w:hAnsi="Arial" w:cs="Arial"/>
          <w:b/>
          <w:bCs/>
          <w:color w:val="EE0000"/>
          <w:lang w:eastAsia="pl-PL"/>
        </w:rPr>
      </w:pPr>
    </w:p>
    <w:p w14:paraId="1A1EB157" w14:textId="77777777" w:rsidR="006F4CAC" w:rsidRPr="00C324B2" w:rsidRDefault="006F4CAC" w:rsidP="006F4CAC">
      <w:pPr>
        <w:spacing w:after="0" w:line="276" w:lineRule="auto"/>
        <w:rPr>
          <w:rFonts w:ascii="Arial" w:hAnsi="Arial" w:cs="Arial"/>
          <w:b/>
          <w:bCs/>
        </w:rPr>
      </w:pPr>
      <w:r w:rsidRPr="00C324B2">
        <w:rPr>
          <w:rFonts w:ascii="Arial" w:hAnsi="Arial" w:cs="Arial"/>
          <w:b/>
          <w:bCs/>
        </w:rPr>
        <w:t>Prognoza hydrologiczna</w:t>
      </w:r>
    </w:p>
    <w:p w14:paraId="3C1D7877" w14:textId="77777777" w:rsidR="007B2222" w:rsidRPr="00C324B2" w:rsidRDefault="007B2222" w:rsidP="00486BF4">
      <w:pPr>
        <w:spacing w:after="0" w:line="276" w:lineRule="auto"/>
        <w:rPr>
          <w:rFonts w:ascii="Arial" w:hAnsi="Arial" w:cs="Arial"/>
        </w:rPr>
      </w:pPr>
    </w:p>
    <w:p w14:paraId="4CCACF5F" w14:textId="77777777" w:rsidR="00C324B2" w:rsidRPr="00C324B2" w:rsidRDefault="00C324B2" w:rsidP="00C324B2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t>W poniedziałek (28.07.2025), na górnej Wiśle spodziewany jest spływ wód opadowych co</w:t>
      </w:r>
    </w:p>
    <w:p w14:paraId="1B8240F6" w14:textId="1F4D202E" w:rsidR="00C324B2" w:rsidRDefault="00C324B2" w:rsidP="00C324B2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t>powodować będzie wzrosty poziomu wody do strefy wody wysokiej.</w:t>
      </w:r>
    </w:p>
    <w:p w14:paraId="41FB2C8D" w14:textId="77777777" w:rsidR="00C324B2" w:rsidRPr="00C324B2" w:rsidRDefault="00C324B2" w:rsidP="00C324B2">
      <w:pPr>
        <w:spacing w:after="0" w:line="276" w:lineRule="auto"/>
        <w:rPr>
          <w:rFonts w:ascii="Arial" w:hAnsi="Arial" w:cs="Arial"/>
        </w:rPr>
      </w:pPr>
    </w:p>
    <w:p w14:paraId="6F02E1D9" w14:textId="77777777" w:rsidR="00C324B2" w:rsidRPr="00C324B2" w:rsidRDefault="00C324B2" w:rsidP="00C324B2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t>W zlewniach dopływów górnej Wisły, wskutek dalszych prognozowanych opadów deszczu</w:t>
      </w:r>
    </w:p>
    <w:p w14:paraId="64D1E3B9" w14:textId="328F6FD6" w:rsidR="00C324B2" w:rsidRDefault="00C324B2" w:rsidP="00C324B2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lastRenderedPageBreak/>
        <w:t xml:space="preserve">oraz spływu wód opadowych </w:t>
      </w:r>
      <w:r>
        <w:rPr>
          <w:rFonts w:ascii="Arial" w:hAnsi="Arial" w:cs="Arial"/>
        </w:rPr>
        <w:t xml:space="preserve">stany wody będą nadal wzrastać oraz </w:t>
      </w:r>
      <w:r w:rsidRPr="00C324B2">
        <w:rPr>
          <w:rFonts w:ascii="Arial" w:hAnsi="Arial" w:cs="Arial"/>
        </w:rPr>
        <w:t>może dojść do utworzenia się lokalnych wezbrań, przy licznych</w:t>
      </w:r>
      <w:r>
        <w:rPr>
          <w:rFonts w:ascii="Arial" w:hAnsi="Arial" w:cs="Arial"/>
        </w:rPr>
        <w:t xml:space="preserve"> </w:t>
      </w:r>
      <w:r w:rsidRPr="00C324B2">
        <w:rPr>
          <w:rFonts w:ascii="Arial" w:hAnsi="Arial" w:cs="Arial"/>
        </w:rPr>
        <w:t>przekroczeniach stanów umownych – zwłaszcza w woj. śląskim i małopolskim.</w:t>
      </w:r>
      <w:r>
        <w:rPr>
          <w:rFonts w:ascii="Arial" w:hAnsi="Arial" w:cs="Arial"/>
        </w:rPr>
        <w:t xml:space="preserve"> </w:t>
      </w:r>
      <w:r w:rsidRPr="00C324B2">
        <w:rPr>
          <w:rFonts w:ascii="Arial" w:hAnsi="Arial" w:cs="Arial"/>
        </w:rPr>
        <w:t>W zlewniach zurbanizowanych możliwe są podtopienia.</w:t>
      </w:r>
      <w:r w:rsidR="00811E1F">
        <w:rPr>
          <w:rFonts w:ascii="Arial" w:hAnsi="Arial" w:cs="Arial"/>
        </w:rPr>
        <w:t xml:space="preserve"> Aktualne przekroczenia stanów alarmowych w woj. śląskim (zlewnia Przemszy, Małej Wisły, Białej) będą jeszcze utrzymywać się w ciągu najbliższych godzin a następnie w okolicach południa zaczną gwałtownie opadać poniżej stanów alarmowych. </w:t>
      </w:r>
    </w:p>
    <w:p w14:paraId="15325D47" w14:textId="77777777" w:rsidR="00C324B2" w:rsidRPr="00C324B2" w:rsidRDefault="00C324B2" w:rsidP="00C324B2">
      <w:pPr>
        <w:spacing w:after="0" w:line="276" w:lineRule="auto"/>
        <w:rPr>
          <w:rFonts w:ascii="Arial" w:hAnsi="Arial" w:cs="Arial"/>
        </w:rPr>
      </w:pPr>
    </w:p>
    <w:p w14:paraId="631A0DB7" w14:textId="7707FCB0" w:rsidR="00C324B2" w:rsidRPr="00C324B2" w:rsidRDefault="00C324B2" w:rsidP="00C324B2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C324B2">
        <w:rPr>
          <w:rFonts w:ascii="Arial" w:hAnsi="Arial" w:cs="Arial"/>
        </w:rPr>
        <w:t>trefa najsilniejszych opadów przesunie się do centrum i na północ Polski. W zlewniach</w:t>
      </w:r>
    </w:p>
    <w:p w14:paraId="798D19B1" w14:textId="77777777" w:rsidR="00C324B2" w:rsidRPr="00C324B2" w:rsidRDefault="00C324B2" w:rsidP="00C324B2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t>dopływów środkowej i dolnej Wisły występować będą dalsze wzrosty bądź wahania stanów</w:t>
      </w:r>
    </w:p>
    <w:p w14:paraId="351F90F0" w14:textId="77777777" w:rsidR="00C324B2" w:rsidRPr="00C324B2" w:rsidRDefault="00C324B2" w:rsidP="00C324B2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t>wody. Na mniejszych rzekach lub w zlewniach zurbanizowanych mogą występować znaczne</w:t>
      </w:r>
    </w:p>
    <w:p w14:paraId="170827EC" w14:textId="77777777" w:rsidR="00C324B2" w:rsidRPr="00C324B2" w:rsidRDefault="00C324B2" w:rsidP="00C324B2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t>wzrosty stanów wody – do strefy wysokiej, lokalnie z możliwością przekroczenia stanów</w:t>
      </w:r>
    </w:p>
    <w:p w14:paraId="2EF04F51" w14:textId="77777777" w:rsidR="00C324B2" w:rsidRDefault="00C324B2" w:rsidP="00C324B2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t>ostrzegawczych (m. in. zlewnia górnej Narwi, Wkry).</w:t>
      </w:r>
    </w:p>
    <w:p w14:paraId="3049E34F" w14:textId="77777777" w:rsidR="00C324B2" w:rsidRPr="00C324B2" w:rsidRDefault="00C324B2" w:rsidP="00C324B2">
      <w:pPr>
        <w:spacing w:after="0" w:line="276" w:lineRule="auto"/>
        <w:rPr>
          <w:rFonts w:ascii="Arial" w:hAnsi="Arial" w:cs="Arial"/>
        </w:rPr>
      </w:pPr>
    </w:p>
    <w:p w14:paraId="68D77D51" w14:textId="510695E9" w:rsidR="00057BA4" w:rsidRDefault="00C324B2" w:rsidP="00C324B2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t>Na górnej Odrze przewidywane są dalsze wzrosty stanów wody oraz utworzenie się wezbrania</w:t>
      </w:r>
      <w:r>
        <w:rPr>
          <w:rFonts w:ascii="Arial" w:hAnsi="Arial" w:cs="Arial"/>
        </w:rPr>
        <w:t xml:space="preserve"> </w:t>
      </w:r>
      <w:r w:rsidRPr="00C324B2">
        <w:rPr>
          <w:rFonts w:ascii="Arial" w:hAnsi="Arial" w:cs="Arial"/>
        </w:rPr>
        <w:t xml:space="preserve">w strefie wody wysokiej, punktowo </w:t>
      </w:r>
      <w:r>
        <w:rPr>
          <w:rFonts w:ascii="Arial" w:hAnsi="Arial" w:cs="Arial"/>
        </w:rPr>
        <w:t>powyżej</w:t>
      </w:r>
      <w:r w:rsidRPr="00C324B2">
        <w:rPr>
          <w:rFonts w:ascii="Arial" w:hAnsi="Arial" w:cs="Arial"/>
        </w:rPr>
        <w:t xml:space="preserve"> stanu ostrzegawczego. Na Odrze środkowej</w:t>
      </w:r>
      <w:r>
        <w:rPr>
          <w:rFonts w:ascii="Arial" w:hAnsi="Arial" w:cs="Arial"/>
        </w:rPr>
        <w:t xml:space="preserve"> </w:t>
      </w:r>
      <w:r w:rsidRPr="00C324B2">
        <w:rPr>
          <w:rFonts w:ascii="Arial" w:hAnsi="Arial" w:cs="Arial"/>
        </w:rPr>
        <w:t>występować będą wahania z tendencją wzrostową.</w:t>
      </w:r>
    </w:p>
    <w:p w14:paraId="3A69B8F1" w14:textId="77777777" w:rsidR="00C324B2" w:rsidRPr="00C324B2" w:rsidRDefault="00C324B2" w:rsidP="00C324B2">
      <w:pPr>
        <w:spacing w:after="0" w:line="276" w:lineRule="auto"/>
        <w:rPr>
          <w:rFonts w:ascii="Arial" w:hAnsi="Arial" w:cs="Arial"/>
        </w:rPr>
      </w:pPr>
    </w:p>
    <w:p w14:paraId="7E800F70" w14:textId="77777777" w:rsidR="00C324B2" w:rsidRDefault="00C324B2" w:rsidP="00C324B2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t xml:space="preserve">W zlewniach dopływów Odry, w woj. śląskim, opolskim i zachodzie dolnośląskiego, początkowo występować będą jeszcze wzrosty lub wahania stanów wody, lokalnie przy przekroczonych stanach umownych, jednak w drugiej części doby sytuacja będzie się stabilizować. </w:t>
      </w:r>
    </w:p>
    <w:p w14:paraId="6F162747" w14:textId="77777777" w:rsidR="00C324B2" w:rsidRPr="00C324B2" w:rsidRDefault="00C324B2" w:rsidP="00C324B2">
      <w:pPr>
        <w:spacing w:after="0" w:line="276" w:lineRule="auto"/>
        <w:rPr>
          <w:rFonts w:ascii="Arial" w:hAnsi="Arial" w:cs="Arial"/>
        </w:rPr>
      </w:pPr>
    </w:p>
    <w:p w14:paraId="11DD41E3" w14:textId="08C3F9BF" w:rsidR="00C324B2" w:rsidRDefault="00C324B2" w:rsidP="00C324B2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t xml:space="preserve">W zlewni górnej i środkowej Warty oraz zlewni Noteci nadal występować będą intensywne opady deszczu, co powodować będzie dalsze wzrosty stanów wody, z możliwością punktowych przekroczeń stanów umownych. </w:t>
      </w:r>
      <w:r>
        <w:rPr>
          <w:rFonts w:ascii="Arial" w:hAnsi="Arial" w:cs="Arial"/>
        </w:rPr>
        <w:t xml:space="preserve">W Kręciwilku na Warcie stan wody będzie wzrastał powyżej stanu ostrzegawczego. </w:t>
      </w:r>
    </w:p>
    <w:p w14:paraId="744C6CBA" w14:textId="77777777" w:rsidR="00C324B2" w:rsidRPr="00C324B2" w:rsidRDefault="00C324B2" w:rsidP="00C324B2">
      <w:pPr>
        <w:spacing w:after="0" w:line="276" w:lineRule="auto"/>
        <w:rPr>
          <w:rFonts w:ascii="Arial" w:hAnsi="Arial" w:cs="Arial"/>
        </w:rPr>
      </w:pPr>
    </w:p>
    <w:p w14:paraId="5E1AEA72" w14:textId="77777777" w:rsidR="00C324B2" w:rsidRDefault="00C324B2" w:rsidP="00C324B2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t xml:space="preserve">W dorzeczu rzek Przymorza w woj. </w:t>
      </w:r>
      <w:r>
        <w:rPr>
          <w:rFonts w:ascii="Arial" w:hAnsi="Arial" w:cs="Arial"/>
        </w:rPr>
        <w:t>p</w:t>
      </w:r>
      <w:r w:rsidRPr="00C324B2">
        <w:rPr>
          <w:rFonts w:ascii="Arial" w:hAnsi="Arial" w:cs="Arial"/>
        </w:rPr>
        <w:t xml:space="preserve">omorskim i warmińsko-mazurskim prognozowane są wzrosty stanów wody, lokalnie gwałtowne. W woj. zachodniopomorskim przeważać </w:t>
      </w:r>
      <w:r w:rsidRPr="00C324B2">
        <w:rPr>
          <w:rFonts w:ascii="Arial" w:hAnsi="Arial" w:cs="Arial"/>
        </w:rPr>
        <w:t>będą</w:t>
      </w:r>
      <w:r w:rsidRPr="00C324B2">
        <w:rPr>
          <w:rFonts w:ascii="Arial" w:hAnsi="Arial" w:cs="Arial"/>
        </w:rPr>
        <w:t xml:space="preserve"> niewielkie wahania lub stabilizacja stanów wody.</w:t>
      </w:r>
    </w:p>
    <w:p w14:paraId="7035613A" w14:textId="2721FE06" w:rsidR="00C324B2" w:rsidRPr="00C324B2" w:rsidRDefault="00C324B2" w:rsidP="00C324B2">
      <w:pPr>
        <w:spacing w:after="0" w:line="276" w:lineRule="auto"/>
        <w:rPr>
          <w:rFonts w:ascii="Arial" w:hAnsi="Arial" w:cs="Arial"/>
        </w:rPr>
      </w:pPr>
      <w:r w:rsidRPr="00C324B2">
        <w:rPr>
          <w:rFonts w:ascii="Arial" w:hAnsi="Arial" w:cs="Arial"/>
        </w:rPr>
        <w:t xml:space="preserve"> </w:t>
      </w:r>
    </w:p>
    <w:p w14:paraId="7E8C0023" w14:textId="4ADFDE03" w:rsidR="00C324B2" w:rsidRDefault="00C324B2" w:rsidP="00C324B2">
      <w:pPr>
        <w:spacing w:after="0" w:line="276" w:lineRule="auto"/>
        <w:rPr>
          <w:rFonts w:ascii="Arial" w:hAnsi="Arial" w:cs="Arial"/>
          <w:color w:val="EE0000"/>
        </w:rPr>
      </w:pPr>
      <w:r w:rsidRPr="00C324B2">
        <w:rPr>
          <w:rFonts w:ascii="Arial" w:hAnsi="Arial" w:cs="Arial"/>
        </w:rPr>
        <w:t>Na stacjach morskich przewidywane są dalsze wahania z tendencją wzrostową.</w:t>
      </w:r>
    </w:p>
    <w:p w14:paraId="5BD7073A" w14:textId="77777777" w:rsidR="00C324B2" w:rsidRPr="00C324B2" w:rsidRDefault="00C324B2" w:rsidP="00C324B2">
      <w:pPr>
        <w:spacing w:after="0" w:line="276" w:lineRule="auto"/>
        <w:rPr>
          <w:rFonts w:ascii="Arial" w:hAnsi="Arial" w:cs="Arial"/>
          <w:color w:val="EE0000"/>
        </w:rPr>
      </w:pPr>
    </w:p>
    <w:p w14:paraId="0B4AAB7D" w14:textId="3312F8D5" w:rsidR="006F4CAC" w:rsidRPr="00811E1F" w:rsidRDefault="006F4CAC" w:rsidP="006F4CAC">
      <w:pPr>
        <w:spacing w:after="0" w:line="276" w:lineRule="auto"/>
        <w:rPr>
          <w:rFonts w:ascii="Arial" w:hAnsi="Arial" w:cs="Arial"/>
          <w:sz w:val="20"/>
          <w:szCs w:val="20"/>
          <w:shd w:val="clear" w:color="auto" w:fill="FFFFFF"/>
        </w:rPr>
      </w:pPr>
      <w:r w:rsidRPr="00811E1F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Opracowano w CBHO: </w:t>
      </w:r>
      <w:r w:rsidRPr="00811E1F">
        <w:rPr>
          <w:rFonts w:ascii="Arial" w:hAnsi="Arial" w:cs="Arial"/>
          <w:sz w:val="20"/>
          <w:szCs w:val="20"/>
          <w:shd w:val="clear" w:color="auto" w:fill="FFFFFF"/>
        </w:rPr>
        <w:t xml:space="preserve">dyżurny hydrolog </w:t>
      </w:r>
      <w:r w:rsidR="004824AD" w:rsidRPr="00811E1F">
        <w:rPr>
          <w:rFonts w:ascii="Arial" w:hAnsi="Arial" w:cs="Arial"/>
          <w:sz w:val="20"/>
          <w:szCs w:val="20"/>
          <w:shd w:val="clear" w:color="auto" w:fill="FFFFFF"/>
        </w:rPr>
        <w:t>Paweł Staniszewski</w:t>
      </w:r>
    </w:p>
    <w:p w14:paraId="2CB1DF5F" w14:textId="77777777" w:rsidR="00DA1588" w:rsidRPr="00811E1F" w:rsidRDefault="00DA1588" w:rsidP="006F4CAC">
      <w:pPr>
        <w:spacing w:after="0" w:line="276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14:paraId="35F09FF6" w14:textId="0D725225" w:rsidR="00870403" w:rsidRPr="00811E1F" w:rsidRDefault="00B64281" w:rsidP="00C8179C">
      <w:pPr>
        <w:spacing w:after="0" w:line="240" w:lineRule="auto"/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  <w:r w:rsidRPr="00811E1F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>Uwagi:</w:t>
      </w:r>
      <w:r w:rsidRPr="00811E1F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E90E76" w:rsidRPr="00811E1F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Kolejny biuletyn </w:t>
      </w:r>
      <w:r w:rsidR="00215220" w:rsidRPr="00811E1F">
        <w:rPr>
          <w:rFonts w:ascii="Arial" w:hAnsi="Arial" w:cs="Arial"/>
          <w:i/>
          <w:iCs/>
          <w:sz w:val="20"/>
          <w:szCs w:val="20"/>
          <w:shd w:val="clear" w:color="auto" w:fill="FFFFFF"/>
        </w:rPr>
        <w:t>zostanie wysłany w przypadku kontynuacji lub wystawienia ostrzeżeń hydrologicznych 3°</w:t>
      </w:r>
    </w:p>
    <w:sectPr w:rsidR="00870403" w:rsidRPr="00811E1F" w:rsidSect="00AB2B3E">
      <w:headerReference w:type="default" r:id="rId14"/>
      <w:pgSz w:w="11906" w:h="16838" w:code="9"/>
      <w:pgMar w:top="2694" w:right="1274" w:bottom="269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09668" w14:textId="77777777" w:rsidR="00FD159A" w:rsidRDefault="00FD159A" w:rsidP="00F975BA">
      <w:pPr>
        <w:spacing w:after="0" w:line="240" w:lineRule="auto"/>
      </w:pPr>
      <w:r>
        <w:separator/>
      </w:r>
    </w:p>
  </w:endnote>
  <w:endnote w:type="continuationSeparator" w:id="0">
    <w:p w14:paraId="58FC22E7" w14:textId="77777777" w:rsidR="00FD159A" w:rsidRDefault="00FD159A" w:rsidP="00F97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4504C" w14:textId="77777777" w:rsidR="00FD159A" w:rsidRDefault="00FD159A" w:rsidP="00F975BA">
      <w:pPr>
        <w:spacing w:after="0" w:line="240" w:lineRule="auto"/>
      </w:pPr>
      <w:r>
        <w:separator/>
      </w:r>
    </w:p>
  </w:footnote>
  <w:footnote w:type="continuationSeparator" w:id="0">
    <w:p w14:paraId="1406B3A1" w14:textId="77777777" w:rsidR="00FD159A" w:rsidRDefault="00FD159A" w:rsidP="00F97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79441" w14:textId="77777777" w:rsidR="00F975BA" w:rsidRDefault="00F86BE3" w:rsidP="000064D3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0F9D5F6D" wp14:editId="236290B9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43800" cy="10668000"/>
          <wp:effectExtent l="0" t="0" r="0" b="0"/>
          <wp:wrapNone/>
          <wp:docPr id="7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E3BC2"/>
    <w:multiLevelType w:val="hybridMultilevel"/>
    <w:tmpl w:val="9DE29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41A7"/>
    <w:multiLevelType w:val="hybridMultilevel"/>
    <w:tmpl w:val="74BE21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55B38"/>
    <w:multiLevelType w:val="hybridMultilevel"/>
    <w:tmpl w:val="75769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57768"/>
    <w:multiLevelType w:val="hybridMultilevel"/>
    <w:tmpl w:val="328CB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771A4"/>
    <w:multiLevelType w:val="hybridMultilevel"/>
    <w:tmpl w:val="677A3DCC"/>
    <w:lvl w:ilvl="0" w:tplc="D570D8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6124D7"/>
    <w:multiLevelType w:val="hybridMultilevel"/>
    <w:tmpl w:val="02C6B8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21FDF"/>
    <w:multiLevelType w:val="hybridMultilevel"/>
    <w:tmpl w:val="BD6C8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1A6E23"/>
    <w:multiLevelType w:val="hybridMultilevel"/>
    <w:tmpl w:val="E814F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654C8"/>
    <w:multiLevelType w:val="hybridMultilevel"/>
    <w:tmpl w:val="63FC3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B4C09"/>
    <w:multiLevelType w:val="hybridMultilevel"/>
    <w:tmpl w:val="1AD47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D449A6"/>
    <w:multiLevelType w:val="hybridMultilevel"/>
    <w:tmpl w:val="E98897C8"/>
    <w:lvl w:ilvl="0" w:tplc="1826D9AA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6AC55EFA"/>
    <w:multiLevelType w:val="hybridMultilevel"/>
    <w:tmpl w:val="55448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663AA1"/>
    <w:multiLevelType w:val="hybridMultilevel"/>
    <w:tmpl w:val="08BC8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A40FE"/>
    <w:multiLevelType w:val="hybridMultilevel"/>
    <w:tmpl w:val="1EBA22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1311486">
    <w:abstractNumId w:val="10"/>
  </w:num>
  <w:num w:numId="2" w16cid:durableId="1187868537">
    <w:abstractNumId w:val="2"/>
  </w:num>
  <w:num w:numId="3" w16cid:durableId="1014645146">
    <w:abstractNumId w:val="4"/>
  </w:num>
  <w:num w:numId="4" w16cid:durableId="1136143158">
    <w:abstractNumId w:val="9"/>
  </w:num>
  <w:num w:numId="5" w16cid:durableId="624655737">
    <w:abstractNumId w:val="12"/>
  </w:num>
  <w:num w:numId="6" w16cid:durableId="1162355825">
    <w:abstractNumId w:val="5"/>
  </w:num>
  <w:num w:numId="7" w16cid:durableId="1131820874">
    <w:abstractNumId w:val="7"/>
  </w:num>
  <w:num w:numId="8" w16cid:durableId="1444885973">
    <w:abstractNumId w:val="13"/>
  </w:num>
  <w:num w:numId="9" w16cid:durableId="1683700146">
    <w:abstractNumId w:val="11"/>
  </w:num>
  <w:num w:numId="10" w16cid:durableId="1584220231">
    <w:abstractNumId w:val="0"/>
  </w:num>
  <w:num w:numId="11" w16cid:durableId="668368328">
    <w:abstractNumId w:val="6"/>
  </w:num>
  <w:num w:numId="12" w16cid:durableId="1891919462">
    <w:abstractNumId w:val="1"/>
  </w:num>
  <w:num w:numId="13" w16cid:durableId="87506943">
    <w:abstractNumId w:val="8"/>
  </w:num>
  <w:num w:numId="14" w16cid:durableId="6603555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652"/>
    <w:rsid w:val="00000EE0"/>
    <w:rsid w:val="000010C4"/>
    <w:rsid w:val="0000139B"/>
    <w:rsid w:val="000016D3"/>
    <w:rsid w:val="00001B9F"/>
    <w:rsid w:val="00001C0A"/>
    <w:rsid w:val="00003451"/>
    <w:rsid w:val="00003B95"/>
    <w:rsid w:val="0000459F"/>
    <w:rsid w:val="000064D3"/>
    <w:rsid w:val="00006785"/>
    <w:rsid w:val="00007F88"/>
    <w:rsid w:val="00010556"/>
    <w:rsid w:val="00011F97"/>
    <w:rsid w:val="00012133"/>
    <w:rsid w:val="000122E9"/>
    <w:rsid w:val="00014652"/>
    <w:rsid w:val="0001736D"/>
    <w:rsid w:val="000174E0"/>
    <w:rsid w:val="00017EC3"/>
    <w:rsid w:val="0002007E"/>
    <w:rsid w:val="00020A37"/>
    <w:rsid w:val="000228BA"/>
    <w:rsid w:val="00022C41"/>
    <w:rsid w:val="00022C96"/>
    <w:rsid w:val="0002397E"/>
    <w:rsid w:val="00023FD5"/>
    <w:rsid w:val="0002432B"/>
    <w:rsid w:val="00024499"/>
    <w:rsid w:val="00024F15"/>
    <w:rsid w:val="0002540F"/>
    <w:rsid w:val="00026260"/>
    <w:rsid w:val="00027273"/>
    <w:rsid w:val="00027602"/>
    <w:rsid w:val="00027EF4"/>
    <w:rsid w:val="0003068C"/>
    <w:rsid w:val="00030CC5"/>
    <w:rsid w:val="000327AA"/>
    <w:rsid w:val="000328E4"/>
    <w:rsid w:val="00033882"/>
    <w:rsid w:val="0003472A"/>
    <w:rsid w:val="000367C8"/>
    <w:rsid w:val="00036825"/>
    <w:rsid w:val="000376A9"/>
    <w:rsid w:val="0004004E"/>
    <w:rsid w:val="000404A1"/>
    <w:rsid w:val="00040D76"/>
    <w:rsid w:val="00040F18"/>
    <w:rsid w:val="0004109E"/>
    <w:rsid w:val="00041534"/>
    <w:rsid w:val="000418A3"/>
    <w:rsid w:val="000456A5"/>
    <w:rsid w:val="0004611C"/>
    <w:rsid w:val="00046322"/>
    <w:rsid w:val="0004645F"/>
    <w:rsid w:val="000468F4"/>
    <w:rsid w:val="0004755D"/>
    <w:rsid w:val="00050FEB"/>
    <w:rsid w:val="00052F4C"/>
    <w:rsid w:val="0005336B"/>
    <w:rsid w:val="00054BC6"/>
    <w:rsid w:val="00057090"/>
    <w:rsid w:val="00057BA4"/>
    <w:rsid w:val="000605F7"/>
    <w:rsid w:val="000628D3"/>
    <w:rsid w:val="00062C69"/>
    <w:rsid w:val="000634DD"/>
    <w:rsid w:val="00063A39"/>
    <w:rsid w:val="00064B53"/>
    <w:rsid w:val="00067377"/>
    <w:rsid w:val="00070151"/>
    <w:rsid w:val="0007127F"/>
    <w:rsid w:val="00072914"/>
    <w:rsid w:val="00072A23"/>
    <w:rsid w:val="000730B1"/>
    <w:rsid w:val="00074175"/>
    <w:rsid w:val="00075E28"/>
    <w:rsid w:val="00076B06"/>
    <w:rsid w:val="00076B4A"/>
    <w:rsid w:val="00077084"/>
    <w:rsid w:val="00077481"/>
    <w:rsid w:val="00080D33"/>
    <w:rsid w:val="000813BC"/>
    <w:rsid w:val="00082B15"/>
    <w:rsid w:val="00082CD1"/>
    <w:rsid w:val="00083B26"/>
    <w:rsid w:val="0008799C"/>
    <w:rsid w:val="000909CF"/>
    <w:rsid w:val="0009109D"/>
    <w:rsid w:val="000913E5"/>
    <w:rsid w:val="00092179"/>
    <w:rsid w:val="00093DA2"/>
    <w:rsid w:val="00095A48"/>
    <w:rsid w:val="00096FE3"/>
    <w:rsid w:val="00097B3B"/>
    <w:rsid w:val="000A0E49"/>
    <w:rsid w:val="000A0F66"/>
    <w:rsid w:val="000A1F52"/>
    <w:rsid w:val="000A3B5C"/>
    <w:rsid w:val="000A446B"/>
    <w:rsid w:val="000A6614"/>
    <w:rsid w:val="000A7EDE"/>
    <w:rsid w:val="000B00F0"/>
    <w:rsid w:val="000B0BFE"/>
    <w:rsid w:val="000B0FE8"/>
    <w:rsid w:val="000B1D96"/>
    <w:rsid w:val="000B6341"/>
    <w:rsid w:val="000C1373"/>
    <w:rsid w:val="000C1ACA"/>
    <w:rsid w:val="000C1F80"/>
    <w:rsid w:val="000C20AF"/>
    <w:rsid w:val="000C42DC"/>
    <w:rsid w:val="000C42E4"/>
    <w:rsid w:val="000C485A"/>
    <w:rsid w:val="000C49A5"/>
    <w:rsid w:val="000C56A6"/>
    <w:rsid w:val="000C71C6"/>
    <w:rsid w:val="000C7A3E"/>
    <w:rsid w:val="000D0969"/>
    <w:rsid w:val="000D0F0C"/>
    <w:rsid w:val="000D13E9"/>
    <w:rsid w:val="000D191C"/>
    <w:rsid w:val="000D28A1"/>
    <w:rsid w:val="000D4948"/>
    <w:rsid w:val="000D50C9"/>
    <w:rsid w:val="000D6495"/>
    <w:rsid w:val="000D6AFE"/>
    <w:rsid w:val="000D6FD1"/>
    <w:rsid w:val="000D70A4"/>
    <w:rsid w:val="000D75AB"/>
    <w:rsid w:val="000D7BDA"/>
    <w:rsid w:val="000E0E57"/>
    <w:rsid w:val="000E1272"/>
    <w:rsid w:val="000E15DD"/>
    <w:rsid w:val="000E189A"/>
    <w:rsid w:val="000E2B8F"/>
    <w:rsid w:val="000E2D1C"/>
    <w:rsid w:val="000E339B"/>
    <w:rsid w:val="000E3BDA"/>
    <w:rsid w:val="000E5572"/>
    <w:rsid w:val="000E629F"/>
    <w:rsid w:val="000E6847"/>
    <w:rsid w:val="000F15EA"/>
    <w:rsid w:val="000F2030"/>
    <w:rsid w:val="000F3602"/>
    <w:rsid w:val="000F384E"/>
    <w:rsid w:val="000F3DDA"/>
    <w:rsid w:val="000F3FC9"/>
    <w:rsid w:val="000F5084"/>
    <w:rsid w:val="000F5539"/>
    <w:rsid w:val="000F5FC7"/>
    <w:rsid w:val="000F608B"/>
    <w:rsid w:val="000F7519"/>
    <w:rsid w:val="00100088"/>
    <w:rsid w:val="001009EF"/>
    <w:rsid w:val="00100DAA"/>
    <w:rsid w:val="00101FA5"/>
    <w:rsid w:val="001028E5"/>
    <w:rsid w:val="00103333"/>
    <w:rsid w:val="0010334D"/>
    <w:rsid w:val="0010380F"/>
    <w:rsid w:val="00105A87"/>
    <w:rsid w:val="001069DF"/>
    <w:rsid w:val="0010711B"/>
    <w:rsid w:val="00107535"/>
    <w:rsid w:val="00107787"/>
    <w:rsid w:val="00107C50"/>
    <w:rsid w:val="001106AF"/>
    <w:rsid w:val="001106B0"/>
    <w:rsid w:val="001135E9"/>
    <w:rsid w:val="001136F0"/>
    <w:rsid w:val="00113B02"/>
    <w:rsid w:val="00114E17"/>
    <w:rsid w:val="001176CB"/>
    <w:rsid w:val="00117DFC"/>
    <w:rsid w:val="00122021"/>
    <w:rsid w:val="001227F0"/>
    <w:rsid w:val="0012282D"/>
    <w:rsid w:val="00122C03"/>
    <w:rsid w:val="0012374B"/>
    <w:rsid w:val="00123865"/>
    <w:rsid w:val="00124DCF"/>
    <w:rsid w:val="00125046"/>
    <w:rsid w:val="0012580E"/>
    <w:rsid w:val="00125CE3"/>
    <w:rsid w:val="00126968"/>
    <w:rsid w:val="00126A4D"/>
    <w:rsid w:val="001270A2"/>
    <w:rsid w:val="00127C19"/>
    <w:rsid w:val="00131240"/>
    <w:rsid w:val="00132EEF"/>
    <w:rsid w:val="0013445D"/>
    <w:rsid w:val="001344FD"/>
    <w:rsid w:val="00135B4B"/>
    <w:rsid w:val="00136317"/>
    <w:rsid w:val="0013692B"/>
    <w:rsid w:val="0013735F"/>
    <w:rsid w:val="001374A9"/>
    <w:rsid w:val="00140CE9"/>
    <w:rsid w:val="00141134"/>
    <w:rsid w:val="0014181B"/>
    <w:rsid w:val="0014296E"/>
    <w:rsid w:val="00142F86"/>
    <w:rsid w:val="00143030"/>
    <w:rsid w:val="001449EA"/>
    <w:rsid w:val="0014607C"/>
    <w:rsid w:val="0014684E"/>
    <w:rsid w:val="00150F10"/>
    <w:rsid w:val="00151149"/>
    <w:rsid w:val="00151633"/>
    <w:rsid w:val="0015367D"/>
    <w:rsid w:val="00153C54"/>
    <w:rsid w:val="00154688"/>
    <w:rsid w:val="0015560B"/>
    <w:rsid w:val="001607AF"/>
    <w:rsid w:val="0016195E"/>
    <w:rsid w:val="00161C69"/>
    <w:rsid w:val="0016381B"/>
    <w:rsid w:val="00163D8E"/>
    <w:rsid w:val="001645E0"/>
    <w:rsid w:val="00164822"/>
    <w:rsid w:val="001654CF"/>
    <w:rsid w:val="00167522"/>
    <w:rsid w:val="0016752D"/>
    <w:rsid w:val="00167912"/>
    <w:rsid w:val="00167AEA"/>
    <w:rsid w:val="0017046E"/>
    <w:rsid w:val="00172266"/>
    <w:rsid w:val="00172BCB"/>
    <w:rsid w:val="00173893"/>
    <w:rsid w:val="00174BCA"/>
    <w:rsid w:val="001766BD"/>
    <w:rsid w:val="00176E38"/>
    <w:rsid w:val="001775F9"/>
    <w:rsid w:val="001807AF"/>
    <w:rsid w:val="00180DE7"/>
    <w:rsid w:val="00180E50"/>
    <w:rsid w:val="001828C3"/>
    <w:rsid w:val="0018309F"/>
    <w:rsid w:val="001834F2"/>
    <w:rsid w:val="00184054"/>
    <w:rsid w:val="00185246"/>
    <w:rsid w:val="00185959"/>
    <w:rsid w:val="0018618C"/>
    <w:rsid w:val="001863A8"/>
    <w:rsid w:val="00187639"/>
    <w:rsid w:val="001877E2"/>
    <w:rsid w:val="0019147F"/>
    <w:rsid w:val="00192132"/>
    <w:rsid w:val="00193E27"/>
    <w:rsid w:val="00196B2C"/>
    <w:rsid w:val="001975F0"/>
    <w:rsid w:val="00197F4E"/>
    <w:rsid w:val="001A00CD"/>
    <w:rsid w:val="001A1ABE"/>
    <w:rsid w:val="001A3CD9"/>
    <w:rsid w:val="001A46AC"/>
    <w:rsid w:val="001A48F4"/>
    <w:rsid w:val="001A4D87"/>
    <w:rsid w:val="001A60BE"/>
    <w:rsid w:val="001A643F"/>
    <w:rsid w:val="001B2DA9"/>
    <w:rsid w:val="001B38AA"/>
    <w:rsid w:val="001B48F9"/>
    <w:rsid w:val="001B7440"/>
    <w:rsid w:val="001B76F9"/>
    <w:rsid w:val="001B77C6"/>
    <w:rsid w:val="001B7A3E"/>
    <w:rsid w:val="001B7AE8"/>
    <w:rsid w:val="001C0A50"/>
    <w:rsid w:val="001C132E"/>
    <w:rsid w:val="001C1E61"/>
    <w:rsid w:val="001C4358"/>
    <w:rsid w:val="001C48A5"/>
    <w:rsid w:val="001C48E9"/>
    <w:rsid w:val="001C4DC4"/>
    <w:rsid w:val="001C589E"/>
    <w:rsid w:val="001C58E9"/>
    <w:rsid w:val="001C5C22"/>
    <w:rsid w:val="001C6BBC"/>
    <w:rsid w:val="001C6D51"/>
    <w:rsid w:val="001C71AD"/>
    <w:rsid w:val="001D055D"/>
    <w:rsid w:val="001D0B46"/>
    <w:rsid w:val="001D1286"/>
    <w:rsid w:val="001D1520"/>
    <w:rsid w:val="001D2871"/>
    <w:rsid w:val="001D2B8C"/>
    <w:rsid w:val="001D461A"/>
    <w:rsid w:val="001D4CDB"/>
    <w:rsid w:val="001D564F"/>
    <w:rsid w:val="001D64B1"/>
    <w:rsid w:val="001D6562"/>
    <w:rsid w:val="001E17A4"/>
    <w:rsid w:val="001E19DA"/>
    <w:rsid w:val="001E2968"/>
    <w:rsid w:val="001E3857"/>
    <w:rsid w:val="001E3B31"/>
    <w:rsid w:val="001E4167"/>
    <w:rsid w:val="001E47F6"/>
    <w:rsid w:val="001E4AE5"/>
    <w:rsid w:val="001E4B98"/>
    <w:rsid w:val="001E6AB6"/>
    <w:rsid w:val="001E7462"/>
    <w:rsid w:val="001E7633"/>
    <w:rsid w:val="001F1EF4"/>
    <w:rsid w:val="001F252F"/>
    <w:rsid w:val="001F3885"/>
    <w:rsid w:val="001F3F7C"/>
    <w:rsid w:val="001F3FDD"/>
    <w:rsid w:val="001F5850"/>
    <w:rsid w:val="001F680B"/>
    <w:rsid w:val="001F713D"/>
    <w:rsid w:val="001F7856"/>
    <w:rsid w:val="002009CB"/>
    <w:rsid w:val="00200BC6"/>
    <w:rsid w:val="00200C40"/>
    <w:rsid w:val="00201828"/>
    <w:rsid w:val="002018E5"/>
    <w:rsid w:val="00203711"/>
    <w:rsid w:val="00203E1D"/>
    <w:rsid w:val="00205990"/>
    <w:rsid w:val="0020611D"/>
    <w:rsid w:val="00206AB1"/>
    <w:rsid w:val="00207642"/>
    <w:rsid w:val="00210431"/>
    <w:rsid w:val="002116A6"/>
    <w:rsid w:val="002128F3"/>
    <w:rsid w:val="00213459"/>
    <w:rsid w:val="00213D11"/>
    <w:rsid w:val="00214FB7"/>
    <w:rsid w:val="00215220"/>
    <w:rsid w:val="002154BA"/>
    <w:rsid w:val="002159A7"/>
    <w:rsid w:val="00215E48"/>
    <w:rsid w:val="0021629F"/>
    <w:rsid w:val="0021673F"/>
    <w:rsid w:val="00216F69"/>
    <w:rsid w:val="00217A8B"/>
    <w:rsid w:val="002206E3"/>
    <w:rsid w:val="002207F5"/>
    <w:rsid w:val="002236CF"/>
    <w:rsid w:val="002258FB"/>
    <w:rsid w:val="00227990"/>
    <w:rsid w:val="00231854"/>
    <w:rsid w:val="0023215B"/>
    <w:rsid w:val="00232512"/>
    <w:rsid w:val="00233119"/>
    <w:rsid w:val="002331E1"/>
    <w:rsid w:val="002334AC"/>
    <w:rsid w:val="00233BEB"/>
    <w:rsid w:val="00235559"/>
    <w:rsid w:val="00235C73"/>
    <w:rsid w:val="0023649C"/>
    <w:rsid w:val="002366F9"/>
    <w:rsid w:val="0023680E"/>
    <w:rsid w:val="00236D79"/>
    <w:rsid w:val="002375C6"/>
    <w:rsid w:val="002377E0"/>
    <w:rsid w:val="00241557"/>
    <w:rsid w:val="00242A21"/>
    <w:rsid w:val="00245457"/>
    <w:rsid w:val="002458C6"/>
    <w:rsid w:val="00245D73"/>
    <w:rsid w:val="002463DE"/>
    <w:rsid w:val="00247A4A"/>
    <w:rsid w:val="00247D3F"/>
    <w:rsid w:val="00250F7C"/>
    <w:rsid w:val="00252872"/>
    <w:rsid w:val="00252E34"/>
    <w:rsid w:val="00255431"/>
    <w:rsid w:val="00256AAF"/>
    <w:rsid w:val="00257F5A"/>
    <w:rsid w:val="00260011"/>
    <w:rsid w:val="00260F03"/>
    <w:rsid w:val="00260F05"/>
    <w:rsid w:val="002611E3"/>
    <w:rsid w:val="00262B8C"/>
    <w:rsid w:val="00262D58"/>
    <w:rsid w:val="00263282"/>
    <w:rsid w:val="00263990"/>
    <w:rsid w:val="00263BCE"/>
    <w:rsid w:val="00264B62"/>
    <w:rsid w:val="0026539D"/>
    <w:rsid w:val="00266EB5"/>
    <w:rsid w:val="002672D3"/>
    <w:rsid w:val="00267475"/>
    <w:rsid w:val="00270D36"/>
    <w:rsid w:val="00270DD5"/>
    <w:rsid w:val="00270EA1"/>
    <w:rsid w:val="002720ED"/>
    <w:rsid w:val="00272218"/>
    <w:rsid w:val="00273524"/>
    <w:rsid w:val="0027356E"/>
    <w:rsid w:val="0027382F"/>
    <w:rsid w:val="00274043"/>
    <w:rsid w:val="002744E4"/>
    <w:rsid w:val="00274A33"/>
    <w:rsid w:val="00276B14"/>
    <w:rsid w:val="00281FEC"/>
    <w:rsid w:val="002821C6"/>
    <w:rsid w:val="00284409"/>
    <w:rsid w:val="002846A5"/>
    <w:rsid w:val="0028473E"/>
    <w:rsid w:val="00284B84"/>
    <w:rsid w:val="0028501B"/>
    <w:rsid w:val="00285728"/>
    <w:rsid w:val="00285EA8"/>
    <w:rsid w:val="002867D8"/>
    <w:rsid w:val="00286A47"/>
    <w:rsid w:val="002874A0"/>
    <w:rsid w:val="00287B6B"/>
    <w:rsid w:val="0029119B"/>
    <w:rsid w:val="002916FC"/>
    <w:rsid w:val="002920E7"/>
    <w:rsid w:val="00292386"/>
    <w:rsid w:val="00294E9A"/>
    <w:rsid w:val="00295C2B"/>
    <w:rsid w:val="002968D8"/>
    <w:rsid w:val="00296EFD"/>
    <w:rsid w:val="00297A01"/>
    <w:rsid w:val="00297C07"/>
    <w:rsid w:val="002A0846"/>
    <w:rsid w:val="002A0FA9"/>
    <w:rsid w:val="002A2AE3"/>
    <w:rsid w:val="002A3AA4"/>
    <w:rsid w:val="002A43B4"/>
    <w:rsid w:val="002A4A2D"/>
    <w:rsid w:val="002A506B"/>
    <w:rsid w:val="002A58A8"/>
    <w:rsid w:val="002A602A"/>
    <w:rsid w:val="002A6D0D"/>
    <w:rsid w:val="002B1821"/>
    <w:rsid w:val="002B244A"/>
    <w:rsid w:val="002B3BB0"/>
    <w:rsid w:val="002B4405"/>
    <w:rsid w:val="002B5544"/>
    <w:rsid w:val="002B5BD0"/>
    <w:rsid w:val="002B6B78"/>
    <w:rsid w:val="002B6C59"/>
    <w:rsid w:val="002B6C8F"/>
    <w:rsid w:val="002B7AFC"/>
    <w:rsid w:val="002B7CD8"/>
    <w:rsid w:val="002C0D7A"/>
    <w:rsid w:val="002C1155"/>
    <w:rsid w:val="002C17AB"/>
    <w:rsid w:val="002C2BD6"/>
    <w:rsid w:val="002C2EF5"/>
    <w:rsid w:val="002C3D71"/>
    <w:rsid w:val="002C50B8"/>
    <w:rsid w:val="002C5A65"/>
    <w:rsid w:val="002C60DE"/>
    <w:rsid w:val="002D0243"/>
    <w:rsid w:val="002D128B"/>
    <w:rsid w:val="002D4A61"/>
    <w:rsid w:val="002D4AFD"/>
    <w:rsid w:val="002D4B66"/>
    <w:rsid w:val="002D5CE9"/>
    <w:rsid w:val="002D75CF"/>
    <w:rsid w:val="002D79FD"/>
    <w:rsid w:val="002E053B"/>
    <w:rsid w:val="002E1AB7"/>
    <w:rsid w:val="002E1C1D"/>
    <w:rsid w:val="002E1EFB"/>
    <w:rsid w:val="002E2072"/>
    <w:rsid w:val="002E252F"/>
    <w:rsid w:val="002E3C24"/>
    <w:rsid w:val="002E4C0E"/>
    <w:rsid w:val="002E55BA"/>
    <w:rsid w:val="002E64B1"/>
    <w:rsid w:val="002F1ECC"/>
    <w:rsid w:val="002F3A4A"/>
    <w:rsid w:val="002F3EE2"/>
    <w:rsid w:val="002F73B1"/>
    <w:rsid w:val="002F7535"/>
    <w:rsid w:val="00300E44"/>
    <w:rsid w:val="0030319E"/>
    <w:rsid w:val="00303C57"/>
    <w:rsid w:val="00303E81"/>
    <w:rsid w:val="003044C2"/>
    <w:rsid w:val="0030458E"/>
    <w:rsid w:val="003102FA"/>
    <w:rsid w:val="00310864"/>
    <w:rsid w:val="0031121F"/>
    <w:rsid w:val="00313F5F"/>
    <w:rsid w:val="00314255"/>
    <w:rsid w:val="0031432D"/>
    <w:rsid w:val="00315268"/>
    <w:rsid w:val="003164BF"/>
    <w:rsid w:val="003165FA"/>
    <w:rsid w:val="00316654"/>
    <w:rsid w:val="00316AE1"/>
    <w:rsid w:val="00320221"/>
    <w:rsid w:val="0032022E"/>
    <w:rsid w:val="003202FC"/>
    <w:rsid w:val="00326165"/>
    <w:rsid w:val="003301CE"/>
    <w:rsid w:val="003308CD"/>
    <w:rsid w:val="0033236A"/>
    <w:rsid w:val="00335873"/>
    <w:rsid w:val="00336F70"/>
    <w:rsid w:val="0033738B"/>
    <w:rsid w:val="003400B9"/>
    <w:rsid w:val="00342A07"/>
    <w:rsid w:val="003430C6"/>
    <w:rsid w:val="003435E9"/>
    <w:rsid w:val="00344407"/>
    <w:rsid w:val="00344A09"/>
    <w:rsid w:val="00344CE3"/>
    <w:rsid w:val="00344D7E"/>
    <w:rsid w:val="003457A5"/>
    <w:rsid w:val="00345A6C"/>
    <w:rsid w:val="003461E5"/>
    <w:rsid w:val="003465D1"/>
    <w:rsid w:val="00346744"/>
    <w:rsid w:val="0035115D"/>
    <w:rsid w:val="00351721"/>
    <w:rsid w:val="00352834"/>
    <w:rsid w:val="00353374"/>
    <w:rsid w:val="003540C8"/>
    <w:rsid w:val="003556DB"/>
    <w:rsid w:val="00355808"/>
    <w:rsid w:val="00356576"/>
    <w:rsid w:val="003567A4"/>
    <w:rsid w:val="00356A23"/>
    <w:rsid w:val="0036155E"/>
    <w:rsid w:val="0036226D"/>
    <w:rsid w:val="00362F38"/>
    <w:rsid w:val="003641F1"/>
    <w:rsid w:val="00364D9D"/>
    <w:rsid w:val="003672D3"/>
    <w:rsid w:val="00367978"/>
    <w:rsid w:val="00367B81"/>
    <w:rsid w:val="0037071F"/>
    <w:rsid w:val="00370993"/>
    <w:rsid w:val="00370D49"/>
    <w:rsid w:val="0037263E"/>
    <w:rsid w:val="00372E34"/>
    <w:rsid w:val="003731BC"/>
    <w:rsid w:val="00373D50"/>
    <w:rsid w:val="0037474C"/>
    <w:rsid w:val="00374C96"/>
    <w:rsid w:val="003756A4"/>
    <w:rsid w:val="00376681"/>
    <w:rsid w:val="00376BAE"/>
    <w:rsid w:val="00376CC9"/>
    <w:rsid w:val="00376EA5"/>
    <w:rsid w:val="003775D9"/>
    <w:rsid w:val="00377645"/>
    <w:rsid w:val="00377C6D"/>
    <w:rsid w:val="00377CEB"/>
    <w:rsid w:val="00377ECA"/>
    <w:rsid w:val="00380238"/>
    <w:rsid w:val="00380C3D"/>
    <w:rsid w:val="0038219B"/>
    <w:rsid w:val="00382A71"/>
    <w:rsid w:val="00382B68"/>
    <w:rsid w:val="00382B8C"/>
    <w:rsid w:val="00384003"/>
    <w:rsid w:val="00385A76"/>
    <w:rsid w:val="00385B9C"/>
    <w:rsid w:val="00385BB0"/>
    <w:rsid w:val="0038666F"/>
    <w:rsid w:val="003875A3"/>
    <w:rsid w:val="00387B6E"/>
    <w:rsid w:val="00391441"/>
    <w:rsid w:val="0039147F"/>
    <w:rsid w:val="0039195D"/>
    <w:rsid w:val="00391B5F"/>
    <w:rsid w:val="00393EBA"/>
    <w:rsid w:val="00395A0D"/>
    <w:rsid w:val="003A1520"/>
    <w:rsid w:val="003A1C80"/>
    <w:rsid w:val="003A32CE"/>
    <w:rsid w:val="003A44A5"/>
    <w:rsid w:val="003A47D8"/>
    <w:rsid w:val="003A48CE"/>
    <w:rsid w:val="003A495D"/>
    <w:rsid w:val="003A52C0"/>
    <w:rsid w:val="003A5CE8"/>
    <w:rsid w:val="003A5F5B"/>
    <w:rsid w:val="003A6927"/>
    <w:rsid w:val="003A6DA3"/>
    <w:rsid w:val="003B175E"/>
    <w:rsid w:val="003B194F"/>
    <w:rsid w:val="003B27FA"/>
    <w:rsid w:val="003B375A"/>
    <w:rsid w:val="003B3D67"/>
    <w:rsid w:val="003B492B"/>
    <w:rsid w:val="003B5360"/>
    <w:rsid w:val="003B61C0"/>
    <w:rsid w:val="003B694E"/>
    <w:rsid w:val="003B6EE0"/>
    <w:rsid w:val="003B6F39"/>
    <w:rsid w:val="003B712E"/>
    <w:rsid w:val="003B7C60"/>
    <w:rsid w:val="003C11F6"/>
    <w:rsid w:val="003C1560"/>
    <w:rsid w:val="003C1C81"/>
    <w:rsid w:val="003C3367"/>
    <w:rsid w:val="003C4AAF"/>
    <w:rsid w:val="003C5181"/>
    <w:rsid w:val="003C56F2"/>
    <w:rsid w:val="003C6C9A"/>
    <w:rsid w:val="003C738C"/>
    <w:rsid w:val="003D0721"/>
    <w:rsid w:val="003D3422"/>
    <w:rsid w:val="003D3D34"/>
    <w:rsid w:val="003D46F0"/>
    <w:rsid w:val="003D5062"/>
    <w:rsid w:val="003D578E"/>
    <w:rsid w:val="003D5DCA"/>
    <w:rsid w:val="003D6859"/>
    <w:rsid w:val="003D7927"/>
    <w:rsid w:val="003E1746"/>
    <w:rsid w:val="003E193C"/>
    <w:rsid w:val="003E2FAC"/>
    <w:rsid w:val="003E3011"/>
    <w:rsid w:val="003E392A"/>
    <w:rsid w:val="003E4055"/>
    <w:rsid w:val="003E4607"/>
    <w:rsid w:val="003E4A97"/>
    <w:rsid w:val="003E4FDB"/>
    <w:rsid w:val="003E5268"/>
    <w:rsid w:val="003E6745"/>
    <w:rsid w:val="003E760D"/>
    <w:rsid w:val="003E78C3"/>
    <w:rsid w:val="003F1886"/>
    <w:rsid w:val="003F3471"/>
    <w:rsid w:val="003F3DE3"/>
    <w:rsid w:val="003F49EA"/>
    <w:rsid w:val="003F6C0C"/>
    <w:rsid w:val="004004CB"/>
    <w:rsid w:val="004007EF"/>
    <w:rsid w:val="00401031"/>
    <w:rsid w:val="00403115"/>
    <w:rsid w:val="00403C88"/>
    <w:rsid w:val="0040427D"/>
    <w:rsid w:val="00404844"/>
    <w:rsid w:val="00404FA9"/>
    <w:rsid w:val="004050AA"/>
    <w:rsid w:val="00407450"/>
    <w:rsid w:val="00407CE5"/>
    <w:rsid w:val="00410109"/>
    <w:rsid w:val="00410208"/>
    <w:rsid w:val="00410EF6"/>
    <w:rsid w:val="00410FC7"/>
    <w:rsid w:val="004115D4"/>
    <w:rsid w:val="00414003"/>
    <w:rsid w:val="00415CEC"/>
    <w:rsid w:val="0042011C"/>
    <w:rsid w:val="004209C8"/>
    <w:rsid w:val="0042140B"/>
    <w:rsid w:val="0042173F"/>
    <w:rsid w:val="00422169"/>
    <w:rsid w:val="0042238F"/>
    <w:rsid w:val="004236F3"/>
    <w:rsid w:val="00423BE9"/>
    <w:rsid w:val="00424A7B"/>
    <w:rsid w:val="00425A3B"/>
    <w:rsid w:val="004260E0"/>
    <w:rsid w:val="004268F6"/>
    <w:rsid w:val="00426AF9"/>
    <w:rsid w:val="00427DAE"/>
    <w:rsid w:val="00427DD2"/>
    <w:rsid w:val="00431CA8"/>
    <w:rsid w:val="00434787"/>
    <w:rsid w:val="00434945"/>
    <w:rsid w:val="00434CD8"/>
    <w:rsid w:val="0043693D"/>
    <w:rsid w:val="00436EB9"/>
    <w:rsid w:val="00442408"/>
    <w:rsid w:val="00443845"/>
    <w:rsid w:val="00444480"/>
    <w:rsid w:val="00445C2E"/>
    <w:rsid w:val="00446729"/>
    <w:rsid w:val="00446C60"/>
    <w:rsid w:val="004471F2"/>
    <w:rsid w:val="00452253"/>
    <w:rsid w:val="00452844"/>
    <w:rsid w:val="00452878"/>
    <w:rsid w:val="00454CB2"/>
    <w:rsid w:val="00454ED4"/>
    <w:rsid w:val="004560DC"/>
    <w:rsid w:val="004570E2"/>
    <w:rsid w:val="00457424"/>
    <w:rsid w:val="00461009"/>
    <w:rsid w:val="004618D2"/>
    <w:rsid w:val="00462FCE"/>
    <w:rsid w:val="00464183"/>
    <w:rsid w:val="00464E0C"/>
    <w:rsid w:val="00466455"/>
    <w:rsid w:val="004701AE"/>
    <w:rsid w:val="00470B71"/>
    <w:rsid w:val="00470D12"/>
    <w:rsid w:val="00471CDC"/>
    <w:rsid w:val="004729D3"/>
    <w:rsid w:val="004730D6"/>
    <w:rsid w:val="0047353D"/>
    <w:rsid w:val="00473550"/>
    <w:rsid w:val="004754C8"/>
    <w:rsid w:val="00476007"/>
    <w:rsid w:val="0048074B"/>
    <w:rsid w:val="00481C42"/>
    <w:rsid w:val="00482215"/>
    <w:rsid w:val="004824AD"/>
    <w:rsid w:val="004825D1"/>
    <w:rsid w:val="00486BF4"/>
    <w:rsid w:val="004879E2"/>
    <w:rsid w:val="004915AF"/>
    <w:rsid w:val="004916F7"/>
    <w:rsid w:val="00491B7E"/>
    <w:rsid w:val="00491CA7"/>
    <w:rsid w:val="00492B02"/>
    <w:rsid w:val="004960D0"/>
    <w:rsid w:val="004967A9"/>
    <w:rsid w:val="0049705B"/>
    <w:rsid w:val="00497370"/>
    <w:rsid w:val="004A1F07"/>
    <w:rsid w:val="004A21E9"/>
    <w:rsid w:val="004A24F8"/>
    <w:rsid w:val="004A3114"/>
    <w:rsid w:val="004A33A9"/>
    <w:rsid w:val="004A3890"/>
    <w:rsid w:val="004A4064"/>
    <w:rsid w:val="004A48E4"/>
    <w:rsid w:val="004A5369"/>
    <w:rsid w:val="004A5794"/>
    <w:rsid w:val="004A5A5E"/>
    <w:rsid w:val="004A6B3A"/>
    <w:rsid w:val="004A737B"/>
    <w:rsid w:val="004A79B8"/>
    <w:rsid w:val="004B0930"/>
    <w:rsid w:val="004B11A4"/>
    <w:rsid w:val="004B13FA"/>
    <w:rsid w:val="004B1948"/>
    <w:rsid w:val="004B251A"/>
    <w:rsid w:val="004B3017"/>
    <w:rsid w:val="004B4427"/>
    <w:rsid w:val="004B4878"/>
    <w:rsid w:val="004B4A7C"/>
    <w:rsid w:val="004B5199"/>
    <w:rsid w:val="004B595D"/>
    <w:rsid w:val="004B5BD7"/>
    <w:rsid w:val="004B62B9"/>
    <w:rsid w:val="004B6514"/>
    <w:rsid w:val="004B6835"/>
    <w:rsid w:val="004B74BD"/>
    <w:rsid w:val="004B7D54"/>
    <w:rsid w:val="004B7DC3"/>
    <w:rsid w:val="004C352F"/>
    <w:rsid w:val="004C38ED"/>
    <w:rsid w:val="004C42A6"/>
    <w:rsid w:val="004C55F3"/>
    <w:rsid w:val="004C61C0"/>
    <w:rsid w:val="004C7543"/>
    <w:rsid w:val="004D0B9A"/>
    <w:rsid w:val="004D1172"/>
    <w:rsid w:val="004D1288"/>
    <w:rsid w:val="004D12A0"/>
    <w:rsid w:val="004D1497"/>
    <w:rsid w:val="004D208F"/>
    <w:rsid w:val="004D31B4"/>
    <w:rsid w:val="004D3525"/>
    <w:rsid w:val="004D3C06"/>
    <w:rsid w:val="004D3D3F"/>
    <w:rsid w:val="004D4414"/>
    <w:rsid w:val="004D4855"/>
    <w:rsid w:val="004D5324"/>
    <w:rsid w:val="004D594F"/>
    <w:rsid w:val="004D5EFF"/>
    <w:rsid w:val="004D62E9"/>
    <w:rsid w:val="004D6B3E"/>
    <w:rsid w:val="004D75AE"/>
    <w:rsid w:val="004E0498"/>
    <w:rsid w:val="004E17FC"/>
    <w:rsid w:val="004E28B0"/>
    <w:rsid w:val="004E2AE5"/>
    <w:rsid w:val="004E4367"/>
    <w:rsid w:val="004E7489"/>
    <w:rsid w:val="004E7725"/>
    <w:rsid w:val="004F1181"/>
    <w:rsid w:val="004F1687"/>
    <w:rsid w:val="004F1988"/>
    <w:rsid w:val="004F1F89"/>
    <w:rsid w:val="004F302F"/>
    <w:rsid w:val="004F3AE6"/>
    <w:rsid w:val="004F3F7A"/>
    <w:rsid w:val="004F556B"/>
    <w:rsid w:val="004F6801"/>
    <w:rsid w:val="004F74E9"/>
    <w:rsid w:val="004F7547"/>
    <w:rsid w:val="004F7B76"/>
    <w:rsid w:val="00500751"/>
    <w:rsid w:val="00500C60"/>
    <w:rsid w:val="00501B20"/>
    <w:rsid w:val="00502442"/>
    <w:rsid w:val="005031C9"/>
    <w:rsid w:val="00504AD7"/>
    <w:rsid w:val="00506BCA"/>
    <w:rsid w:val="00507CE2"/>
    <w:rsid w:val="00510FBD"/>
    <w:rsid w:val="00511734"/>
    <w:rsid w:val="00511F7B"/>
    <w:rsid w:val="00512A12"/>
    <w:rsid w:val="00513344"/>
    <w:rsid w:val="0051446F"/>
    <w:rsid w:val="00515D06"/>
    <w:rsid w:val="00516518"/>
    <w:rsid w:val="00517BA7"/>
    <w:rsid w:val="00520B88"/>
    <w:rsid w:val="00521C37"/>
    <w:rsid w:val="005261B8"/>
    <w:rsid w:val="00526299"/>
    <w:rsid w:val="0052679D"/>
    <w:rsid w:val="00527107"/>
    <w:rsid w:val="00527756"/>
    <w:rsid w:val="00534C36"/>
    <w:rsid w:val="005365F5"/>
    <w:rsid w:val="00536A7F"/>
    <w:rsid w:val="00536FCC"/>
    <w:rsid w:val="005402D5"/>
    <w:rsid w:val="00542585"/>
    <w:rsid w:val="00542B3D"/>
    <w:rsid w:val="00543BAD"/>
    <w:rsid w:val="005445FE"/>
    <w:rsid w:val="00544E34"/>
    <w:rsid w:val="00544F4D"/>
    <w:rsid w:val="00545341"/>
    <w:rsid w:val="0054667B"/>
    <w:rsid w:val="005466C0"/>
    <w:rsid w:val="005506C8"/>
    <w:rsid w:val="0055100F"/>
    <w:rsid w:val="00551269"/>
    <w:rsid w:val="005512BF"/>
    <w:rsid w:val="00553503"/>
    <w:rsid w:val="00553740"/>
    <w:rsid w:val="0055571F"/>
    <w:rsid w:val="005562D3"/>
    <w:rsid w:val="0055687A"/>
    <w:rsid w:val="005607B0"/>
    <w:rsid w:val="005609C6"/>
    <w:rsid w:val="0056101E"/>
    <w:rsid w:val="005626B9"/>
    <w:rsid w:val="0056453A"/>
    <w:rsid w:val="00566BE0"/>
    <w:rsid w:val="00570426"/>
    <w:rsid w:val="00570B2C"/>
    <w:rsid w:val="00572D17"/>
    <w:rsid w:val="005773CA"/>
    <w:rsid w:val="00582307"/>
    <w:rsid w:val="005825EE"/>
    <w:rsid w:val="005840E2"/>
    <w:rsid w:val="00585D40"/>
    <w:rsid w:val="0058683C"/>
    <w:rsid w:val="00586884"/>
    <w:rsid w:val="00587603"/>
    <w:rsid w:val="00590319"/>
    <w:rsid w:val="00590B80"/>
    <w:rsid w:val="00591282"/>
    <w:rsid w:val="0059157D"/>
    <w:rsid w:val="0059321F"/>
    <w:rsid w:val="0059350F"/>
    <w:rsid w:val="00594DA2"/>
    <w:rsid w:val="00596DBD"/>
    <w:rsid w:val="00597654"/>
    <w:rsid w:val="00597B35"/>
    <w:rsid w:val="00597DE6"/>
    <w:rsid w:val="00597EBC"/>
    <w:rsid w:val="005A0F86"/>
    <w:rsid w:val="005A245E"/>
    <w:rsid w:val="005A4842"/>
    <w:rsid w:val="005A4F0F"/>
    <w:rsid w:val="005A5B18"/>
    <w:rsid w:val="005A6379"/>
    <w:rsid w:val="005A76B7"/>
    <w:rsid w:val="005A795A"/>
    <w:rsid w:val="005B0650"/>
    <w:rsid w:val="005B255E"/>
    <w:rsid w:val="005B2F14"/>
    <w:rsid w:val="005B5512"/>
    <w:rsid w:val="005B64AB"/>
    <w:rsid w:val="005B659D"/>
    <w:rsid w:val="005B777F"/>
    <w:rsid w:val="005C1DD5"/>
    <w:rsid w:val="005C236E"/>
    <w:rsid w:val="005C3193"/>
    <w:rsid w:val="005C4079"/>
    <w:rsid w:val="005C5EB2"/>
    <w:rsid w:val="005D0F32"/>
    <w:rsid w:val="005D197A"/>
    <w:rsid w:val="005D1C52"/>
    <w:rsid w:val="005D252C"/>
    <w:rsid w:val="005D2A5D"/>
    <w:rsid w:val="005D3B02"/>
    <w:rsid w:val="005D4855"/>
    <w:rsid w:val="005D5ADE"/>
    <w:rsid w:val="005D5FD5"/>
    <w:rsid w:val="005D67B3"/>
    <w:rsid w:val="005D77E1"/>
    <w:rsid w:val="005E11D2"/>
    <w:rsid w:val="005E3F60"/>
    <w:rsid w:val="005E4529"/>
    <w:rsid w:val="005E4ADC"/>
    <w:rsid w:val="005E4DA8"/>
    <w:rsid w:val="005E52C2"/>
    <w:rsid w:val="005E5C1E"/>
    <w:rsid w:val="005E5FA9"/>
    <w:rsid w:val="005E77FC"/>
    <w:rsid w:val="005F00F5"/>
    <w:rsid w:val="005F08DE"/>
    <w:rsid w:val="005F2764"/>
    <w:rsid w:val="005F682F"/>
    <w:rsid w:val="005F75D7"/>
    <w:rsid w:val="005F7601"/>
    <w:rsid w:val="006000FB"/>
    <w:rsid w:val="00600715"/>
    <w:rsid w:val="006010AB"/>
    <w:rsid w:val="006024F5"/>
    <w:rsid w:val="0060353E"/>
    <w:rsid w:val="006040C8"/>
    <w:rsid w:val="006046A9"/>
    <w:rsid w:val="00604984"/>
    <w:rsid w:val="006056F7"/>
    <w:rsid w:val="0060585D"/>
    <w:rsid w:val="006058FC"/>
    <w:rsid w:val="00606CAA"/>
    <w:rsid w:val="00606EBB"/>
    <w:rsid w:val="00607654"/>
    <w:rsid w:val="00607D6E"/>
    <w:rsid w:val="00610A41"/>
    <w:rsid w:val="00610FC0"/>
    <w:rsid w:val="006119ED"/>
    <w:rsid w:val="006141AC"/>
    <w:rsid w:val="00614C8E"/>
    <w:rsid w:val="00615E68"/>
    <w:rsid w:val="006176CD"/>
    <w:rsid w:val="0061788E"/>
    <w:rsid w:val="00617C0E"/>
    <w:rsid w:val="00617E7D"/>
    <w:rsid w:val="006209DF"/>
    <w:rsid w:val="00621CB9"/>
    <w:rsid w:val="00621F93"/>
    <w:rsid w:val="00622FC2"/>
    <w:rsid w:val="00623560"/>
    <w:rsid w:val="0062392D"/>
    <w:rsid w:val="00624B73"/>
    <w:rsid w:val="00626991"/>
    <w:rsid w:val="00631D4D"/>
    <w:rsid w:val="0063228F"/>
    <w:rsid w:val="00633B01"/>
    <w:rsid w:val="00633DA7"/>
    <w:rsid w:val="00633DC6"/>
    <w:rsid w:val="006360EB"/>
    <w:rsid w:val="0063672D"/>
    <w:rsid w:val="0063751B"/>
    <w:rsid w:val="00637B55"/>
    <w:rsid w:val="00637C09"/>
    <w:rsid w:val="0064046E"/>
    <w:rsid w:val="006408EB"/>
    <w:rsid w:val="00640969"/>
    <w:rsid w:val="00640C84"/>
    <w:rsid w:val="0064117B"/>
    <w:rsid w:val="0064132E"/>
    <w:rsid w:val="006430C4"/>
    <w:rsid w:val="0064455F"/>
    <w:rsid w:val="006449BE"/>
    <w:rsid w:val="006452AA"/>
    <w:rsid w:val="0064605B"/>
    <w:rsid w:val="00646E1E"/>
    <w:rsid w:val="006471BB"/>
    <w:rsid w:val="006505D5"/>
    <w:rsid w:val="006516A6"/>
    <w:rsid w:val="006516E1"/>
    <w:rsid w:val="00653380"/>
    <w:rsid w:val="00654449"/>
    <w:rsid w:val="00654FFA"/>
    <w:rsid w:val="0066015F"/>
    <w:rsid w:val="00660937"/>
    <w:rsid w:val="00661732"/>
    <w:rsid w:val="00661C00"/>
    <w:rsid w:val="00662261"/>
    <w:rsid w:val="00662677"/>
    <w:rsid w:val="00662F86"/>
    <w:rsid w:val="00663474"/>
    <w:rsid w:val="00664510"/>
    <w:rsid w:val="00664EBC"/>
    <w:rsid w:val="00665870"/>
    <w:rsid w:val="00665ACF"/>
    <w:rsid w:val="00665CB3"/>
    <w:rsid w:val="00666172"/>
    <w:rsid w:val="00667068"/>
    <w:rsid w:val="006703D7"/>
    <w:rsid w:val="006742E9"/>
    <w:rsid w:val="006749EF"/>
    <w:rsid w:val="006751E1"/>
    <w:rsid w:val="00675885"/>
    <w:rsid w:val="00675A7B"/>
    <w:rsid w:val="00676B40"/>
    <w:rsid w:val="00677C91"/>
    <w:rsid w:val="006800DB"/>
    <w:rsid w:val="0068193E"/>
    <w:rsid w:val="00682C3C"/>
    <w:rsid w:val="00682D76"/>
    <w:rsid w:val="00684522"/>
    <w:rsid w:val="00684DCF"/>
    <w:rsid w:val="00685A30"/>
    <w:rsid w:val="00690002"/>
    <w:rsid w:val="00690ED0"/>
    <w:rsid w:val="006913E3"/>
    <w:rsid w:val="006916A2"/>
    <w:rsid w:val="00691935"/>
    <w:rsid w:val="00692198"/>
    <w:rsid w:val="006927A2"/>
    <w:rsid w:val="006935CC"/>
    <w:rsid w:val="00694A1A"/>
    <w:rsid w:val="00694C5B"/>
    <w:rsid w:val="00695223"/>
    <w:rsid w:val="00696055"/>
    <w:rsid w:val="0069641F"/>
    <w:rsid w:val="006A0388"/>
    <w:rsid w:val="006A0FA7"/>
    <w:rsid w:val="006A109A"/>
    <w:rsid w:val="006A1448"/>
    <w:rsid w:val="006A1A22"/>
    <w:rsid w:val="006A1EBD"/>
    <w:rsid w:val="006A2DCD"/>
    <w:rsid w:val="006A312F"/>
    <w:rsid w:val="006A3204"/>
    <w:rsid w:val="006A5D43"/>
    <w:rsid w:val="006A6763"/>
    <w:rsid w:val="006A7144"/>
    <w:rsid w:val="006B0207"/>
    <w:rsid w:val="006B1A0F"/>
    <w:rsid w:val="006B2847"/>
    <w:rsid w:val="006B3647"/>
    <w:rsid w:val="006B4400"/>
    <w:rsid w:val="006B4E88"/>
    <w:rsid w:val="006B559F"/>
    <w:rsid w:val="006B7007"/>
    <w:rsid w:val="006C0357"/>
    <w:rsid w:val="006C04EC"/>
    <w:rsid w:val="006C21A7"/>
    <w:rsid w:val="006C32E7"/>
    <w:rsid w:val="006C341C"/>
    <w:rsid w:val="006C3458"/>
    <w:rsid w:val="006C4CA7"/>
    <w:rsid w:val="006C4E87"/>
    <w:rsid w:val="006C515E"/>
    <w:rsid w:val="006C61EA"/>
    <w:rsid w:val="006C698B"/>
    <w:rsid w:val="006D01DC"/>
    <w:rsid w:val="006D0E58"/>
    <w:rsid w:val="006D1AF7"/>
    <w:rsid w:val="006D2AAE"/>
    <w:rsid w:val="006D2B1C"/>
    <w:rsid w:val="006D41D9"/>
    <w:rsid w:val="006D4E01"/>
    <w:rsid w:val="006D5552"/>
    <w:rsid w:val="006D55F4"/>
    <w:rsid w:val="006D6ABE"/>
    <w:rsid w:val="006D6D9C"/>
    <w:rsid w:val="006D71C9"/>
    <w:rsid w:val="006D7311"/>
    <w:rsid w:val="006D75F0"/>
    <w:rsid w:val="006E07E9"/>
    <w:rsid w:val="006E0997"/>
    <w:rsid w:val="006E2678"/>
    <w:rsid w:val="006E2B2A"/>
    <w:rsid w:val="006E2DAD"/>
    <w:rsid w:val="006E2FB3"/>
    <w:rsid w:val="006E3B32"/>
    <w:rsid w:val="006E4939"/>
    <w:rsid w:val="006E4D09"/>
    <w:rsid w:val="006E7A79"/>
    <w:rsid w:val="006F05E3"/>
    <w:rsid w:val="006F18C2"/>
    <w:rsid w:val="006F31EA"/>
    <w:rsid w:val="006F38B2"/>
    <w:rsid w:val="006F445F"/>
    <w:rsid w:val="006F4CAC"/>
    <w:rsid w:val="006F5423"/>
    <w:rsid w:val="006F5C44"/>
    <w:rsid w:val="006F6B92"/>
    <w:rsid w:val="00700B94"/>
    <w:rsid w:val="00701A95"/>
    <w:rsid w:val="00701AA2"/>
    <w:rsid w:val="00701E82"/>
    <w:rsid w:val="00702DE1"/>
    <w:rsid w:val="00703E86"/>
    <w:rsid w:val="00705AA9"/>
    <w:rsid w:val="00705C1A"/>
    <w:rsid w:val="0070663B"/>
    <w:rsid w:val="00706A60"/>
    <w:rsid w:val="0070791D"/>
    <w:rsid w:val="0071013A"/>
    <w:rsid w:val="00710308"/>
    <w:rsid w:val="00710CD7"/>
    <w:rsid w:val="00711128"/>
    <w:rsid w:val="00712025"/>
    <w:rsid w:val="0071251C"/>
    <w:rsid w:val="007134A8"/>
    <w:rsid w:val="00714D30"/>
    <w:rsid w:val="00715142"/>
    <w:rsid w:val="00717151"/>
    <w:rsid w:val="00720996"/>
    <w:rsid w:val="00721BAA"/>
    <w:rsid w:val="00721CED"/>
    <w:rsid w:val="00723733"/>
    <w:rsid w:val="00723DE0"/>
    <w:rsid w:val="00724C15"/>
    <w:rsid w:val="00725422"/>
    <w:rsid w:val="00725C33"/>
    <w:rsid w:val="00726183"/>
    <w:rsid w:val="007268D5"/>
    <w:rsid w:val="0072695D"/>
    <w:rsid w:val="00726B9A"/>
    <w:rsid w:val="00726BFD"/>
    <w:rsid w:val="00726F9A"/>
    <w:rsid w:val="00730CF7"/>
    <w:rsid w:val="007313BF"/>
    <w:rsid w:val="00731612"/>
    <w:rsid w:val="007339C6"/>
    <w:rsid w:val="00735C37"/>
    <w:rsid w:val="0073625A"/>
    <w:rsid w:val="00737451"/>
    <w:rsid w:val="00741D62"/>
    <w:rsid w:val="00741D91"/>
    <w:rsid w:val="007420C9"/>
    <w:rsid w:val="00743B7D"/>
    <w:rsid w:val="0074447B"/>
    <w:rsid w:val="00745567"/>
    <w:rsid w:val="007458C6"/>
    <w:rsid w:val="00746BFB"/>
    <w:rsid w:val="00746C1E"/>
    <w:rsid w:val="00747729"/>
    <w:rsid w:val="00747805"/>
    <w:rsid w:val="00747807"/>
    <w:rsid w:val="00750278"/>
    <w:rsid w:val="00750EC1"/>
    <w:rsid w:val="0075211D"/>
    <w:rsid w:val="007531E7"/>
    <w:rsid w:val="007553A5"/>
    <w:rsid w:val="00755575"/>
    <w:rsid w:val="00755647"/>
    <w:rsid w:val="007556BE"/>
    <w:rsid w:val="00755871"/>
    <w:rsid w:val="00755CA2"/>
    <w:rsid w:val="0075610F"/>
    <w:rsid w:val="007561F8"/>
    <w:rsid w:val="007572CA"/>
    <w:rsid w:val="00757B2C"/>
    <w:rsid w:val="007639E2"/>
    <w:rsid w:val="00764CF7"/>
    <w:rsid w:val="007669D1"/>
    <w:rsid w:val="00766C3C"/>
    <w:rsid w:val="007670C6"/>
    <w:rsid w:val="007678F0"/>
    <w:rsid w:val="007728AC"/>
    <w:rsid w:val="00773416"/>
    <w:rsid w:val="00773B41"/>
    <w:rsid w:val="00773D2E"/>
    <w:rsid w:val="00774632"/>
    <w:rsid w:val="007767FA"/>
    <w:rsid w:val="0078291A"/>
    <w:rsid w:val="00782ED1"/>
    <w:rsid w:val="00782FDC"/>
    <w:rsid w:val="00783159"/>
    <w:rsid w:val="0078457D"/>
    <w:rsid w:val="00785893"/>
    <w:rsid w:val="007858FC"/>
    <w:rsid w:val="0078784C"/>
    <w:rsid w:val="00787B5C"/>
    <w:rsid w:val="00787E11"/>
    <w:rsid w:val="00787F80"/>
    <w:rsid w:val="00790D9D"/>
    <w:rsid w:val="00790F14"/>
    <w:rsid w:val="00791256"/>
    <w:rsid w:val="00791B7E"/>
    <w:rsid w:val="00791CFA"/>
    <w:rsid w:val="00791DB6"/>
    <w:rsid w:val="00794610"/>
    <w:rsid w:val="0079672B"/>
    <w:rsid w:val="0079725C"/>
    <w:rsid w:val="007A0702"/>
    <w:rsid w:val="007A0A4F"/>
    <w:rsid w:val="007A0A74"/>
    <w:rsid w:val="007A0B9A"/>
    <w:rsid w:val="007A0F2A"/>
    <w:rsid w:val="007A17D9"/>
    <w:rsid w:val="007A1866"/>
    <w:rsid w:val="007A2E9F"/>
    <w:rsid w:val="007A3C9A"/>
    <w:rsid w:val="007A4517"/>
    <w:rsid w:val="007A4C52"/>
    <w:rsid w:val="007A4EB2"/>
    <w:rsid w:val="007A7B12"/>
    <w:rsid w:val="007B0749"/>
    <w:rsid w:val="007B0C70"/>
    <w:rsid w:val="007B1C87"/>
    <w:rsid w:val="007B2222"/>
    <w:rsid w:val="007B3BAA"/>
    <w:rsid w:val="007B5C33"/>
    <w:rsid w:val="007B6567"/>
    <w:rsid w:val="007B6E3D"/>
    <w:rsid w:val="007B7332"/>
    <w:rsid w:val="007B7BC2"/>
    <w:rsid w:val="007C0527"/>
    <w:rsid w:val="007C17B6"/>
    <w:rsid w:val="007C1A49"/>
    <w:rsid w:val="007C1BB5"/>
    <w:rsid w:val="007C3083"/>
    <w:rsid w:val="007C3609"/>
    <w:rsid w:val="007C3C0B"/>
    <w:rsid w:val="007C3DFA"/>
    <w:rsid w:val="007C46FC"/>
    <w:rsid w:val="007C497A"/>
    <w:rsid w:val="007C5142"/>
    <w:rsid w:val="007C5502"/>
    <w:rsid w:val="007C5B0A"/>
    <w:rsid w:val="007C5B42"/>
    <w:rsid w:val="007C5FB2"/>
    <w:rsid w:val="007C6321"/>
    <w:rsid w:val="007C686E"/>
    <w:rsid w:val="007C697C"/>
    <w:rsid w:val="007C726B"/>
    <w:rsid w:val="007D0E71"/>
    <w:rsid w:val="007D24F6"/>
    <w:rsid w:val="007D3F47"/>
    <w:rsid w:val="007D4C0A"/>
    <w:rsid w:val="007D4C6A"/>
    <w:rsid w:val="007D5473"/>
    <w:rsid w:val="007D556B"/>
    <w:rsid w:val="007D5570"/>
    <w:rsid w:val="007D68AF"/>
    <w:rsid w:val="007D7852"/>
    <w:rsid w:val="007D7B33"/>
    <w:rsid w:val="007E00A4"/>
    <w:rsid w:val="007E01D3"/>
    <w:rsid w:val="007E0E9D"/>
    <w:rsid w:val="007E2118"/>
    <w:rsid w:val="007E25CD"/>
    <w:rsid w:val="007E263C"/>
    <w:rsid w:val="007E2700"/>
    <w:rsid w:val="007E2DDE"/>
    <w:rsid w:val="007E2FE8"/>
    <w:rsid w:val="007E30FB"/>
    <w:rsid w:val="007E3A87"/>
    <w:rsid w:val="007E3DB5"/>
    <w:rsid w:val="007E4F9D"/>
    <w:rsid w:val="007E4FC0"/>
    <w:rsid w:val="007E65F7"/>
    <w:rsid w:val="007F015E"/>
    <w:rsid w:val="007F0237"/>
    <w:rsid w:val="007F0438"/>
    <w:rsid w:val="007F1F4F"/>
    <w:rsid w:val="007F1F6D"/>
    <w:rsid w:val="007F3305"/>
    <w:rsid w:val="007F62CA"/>
    <w:rsid w:val="007F66D0"/>
    <w:rsid w:val="007F7346"/>
    <w:rsid w:val="007F7D24"/>
    <w:rsid w:val="00800174"/>
    <w:rsid w:val="00800DD7"/>
    <w:rsid w:val="0080204A"/>
    <w:rsid w:val="00804AEC"/>
    <w:rsid w:val="00805480"/>
    <w:rsid w:val="0080647B"/>
    <w:rsid w:val="00807705"/>
    <w:rsid w:val="0081005D"/>
    <w:rsid w:val="008103A9"/>
    <w:rsid w:val="008107EF"/>
    <w:rsid w:val="00811E1F"/>
    <w:rsid w:val="00812641"/>
    <w:rsid w:val="008126B0"/>
    <w:rsid w:val="008126F5"/>
    <w:rsid w:val="0081346B"/>
    <w:rsid w:val="0081365E"/>
    <w:rsid w:val="00815307"/>
    <w:rsid w:val="008158CE"/>
    <w:rsid w:val="0081678C"/>
    <w:rsid w:val="00817CA7"/>
    <w:rsid w:val="008206CF"/>
    <w:rsid w:val="00823984"/>
    <w:rsid w:val="00824E4E"/>
    <w:rsid w:val="0082501C"/>
    <w:rsid w:val="00826079"/>
    <w:rsid w:val="008263EC"/>
    <w:rsid w:val="008268B4"/>
    <w:rsid w:val="008303DC"/>
    <w:rsid w:val="008320A7"/>
    <w:rsid w:val="008324B4"/>
    <w:rsid w:val="0083259C"/>
    <w:rsid w:val="0083328B"/>
    <w:rsid w:val="008343F3"/>
    <w:rsid w:val="008360FB"/>
    <w:rsid w:val="0083792D"/>
    <w:rsid w:val="00837F3D"/>
    <w:rsid w:val="00840DB7"/>
    <w:rsid w:val="0084230A"/>
    <w:rsid w:val="00843948"/>
    <w:rsid w:val="00844651"/>
    <w:rsid w:val="0084491F"/>
    <w:rsid w:val="00844DA0"/>
    <w:rsid w:val="00844EA8"/>
    <w:rsid w:val="00845B24"/>
    <w:rsid w:val="00845EC6"/>
    <w:rsid w:val="00846218"/>
    <w:rsid w:val="0084624D"/>
    <w:rsid w:val="00847153"/>
    <w:rsid w:val="00847430"/>
    <w:rsid w:val="008525BE"/>
    <w:rsid w:val="00852EE6"/>
    <w:rsid w:val="00855758"/>
    <w:rsid w:val="0085575A"/>
    <w:rsid w:val="0085589A"/>
    <w:rsid w:val="00856760"/>
    <w:rsid w:val="008573BD"/>
    <w:rsid w:val="00860479"/>
    <w:rsid w:val="00860F3F"/>
    <w:rsid w:val="00862857"/>
    <w:rsid w:val="008652B5"/>
    <w:rsid w:val="00865ADA"/>
    <w:rsid w:val="0086670A"/>
    <w:rsid w:val="00867EAA"/>
    <w:rsid w:val="00870403"/>
    <w:rsid w:val="00871DC2"/>
    <w:rsid w:val="00872B71"/>
    <w:rsid w:val="00873672"/>
    <w:rsid w:val="008760D3"/>
    <w:rsid w:val="00877B5A"/>
    <w:rsid w:val="0088027B"/>
    <w:rsid w:val="00882576"/>
    <w:rsid w:val="0088468D"/>
    <w:rsid w:val="00884772"/>
    <w:rsid w:val="00884817"/>
    <w:rsid w:val="00885FF3"/>
    <w:rsid w:val="0088615D"/>
    <w:rsid w:val="00887B88"/>
    <w:rsid w:val="00887E48"/>
    <w:rsid w:val="00890747"/>
    <w:rsid w:val="008909E5"/>
    <w:rsid w:val="008937E5"/>
    <w:rsid w:val="00895724"/>
    <w:rsid w:val="00895CBC"/>
    <w:rsid w:val="008963E1"/>
    <w:rsid w:val="00896710"/>
    <w:rsid w:val="0089680D"/>
    <w:rsid w:val="00896A49"/>
    <w:rsid w:val="00896A70"/>
    <w:rsid w:val="00896E2E"/>
    <w:rsid w:val="00897C37"/>
    <w:rsid w:val="008A06F3"/>
    <w:rsid w:val="008A0CF5"/>
    <w:rsid w:val="008A1191"/>
    <w:rsid w:val="008A2088"/>
    <w:rsid w:val="008A2501"/>
    <w:rsid w:val="008A2831"/>
    <w:rsid w:val="008A433B"/>
    <w:rsid w:val="008A459D"/>
    <w:rsid w:val="008A4992"/>
    <w:rsid w:val="008A4C30"/>
    <w:rsid w:val="008A54CF"/>
    <w:rsid w:val="008A6925"/>
    <w:rsid w:val="008A71EE"/>
    <w:rsid w:val="008B0BEC"/>
    <w:rsid w:val="008B16EA"/>
    <w:rsid w:val="008B181D"/>
    <w:rsid w:val="008B1AB1"/>
    <w:rsid w:val="008B1FD5"/>
    <w:rsid w:val="008B24AE"/>
    <w:rsid w:val="008B4710"/>
    <w:rsid w:val="008B75B2"/>
    <w:rsid w:val="008B7B3A"/>
    <w:rsid w:val="008C0408"/>
    <w:rsid w:val="008C1229"/>
    <w:rsid w:val="008C20F6"/>
    <w:rsid w:val="008C2865"/>
    <w:rsid w:val="008C3423"/>
    <w:rsid w:val="008C5A02"/>
    <w:rsid w:val="008C7811"/>
    <w:rsid w:val="008C79FC"/>
    <w:rsid w:val="008C7B24"/>
    <w:rsid w:val="008D096A"/>
    <w:rsid w:val="008D3C42"/>
    <w:rsid w:val="008D3CB4"/>
    <w:rsid w:val="008D47EF"/>
    <w:rsid w:val="008D48D0"/>
    <w:rsid w:val="008D4A45"/>
    <w:rsid w:val="008D5D5F"/>
    <w:rsid w:val="008D6215"/>
    <w:rsid w:val="008D6408"/>
    <w:rsid w:val="008D6522"/>
    <w:rsid w:val="008D65E8"/>
    <w:rsid w:val="008E0A71"/>
    <w:rsid w:val="008E28A3"/>
    <w:rsid w:val="008E2FAE"/>
    <w:rsid w:val="008E38B1"/>
    <w:rsid w:val="008E4397"/>
    <w:rsid w:val="008E531B"/>
    <w:rsid w:val="008E57CB"/>
    <w:rsid w:val="008E6FE5"/>
    <w:rsid w:val="008E7F35"/>
    <w:rsid w:val="008F14A6"/>
    <w:rsid w:val="008F2E82"/>
    <w:rsid w:val="008F30B4"/>
    <w:rsid w:val="008F376B"/>
    <w:rsid w:val="008F40F9"/>
    <w:rsid w:val="008F5B1F"/>
    <w:rsid w:val="008F61F6"/>
    <w:rsid w:val="008F6232"/>
    <w:rsid w:val="008F643E"/>
    <w:rsid w:val="008F7EF2"/>
    <w:rsid w:val="009004B8"/>
    <w:rsid w:val="00900529"/>
    <w:rsid w:val="00900915"/>
    <w:rsid w:val="00902813"/>
    <w:rsid w:val="0090293A"/>
    <w:rsid w:val="00904465"/>
    <w:rsid w:val="00905330"/>
    <w:rsid w:val="0090535F"/>
    <w:rsid w:val="00905EE7"/>
    <w:rsid w:val="00906603"/>
    <w:rsid w:val="00906EEF"/>
    <w:rsid w:val="00907ACE"/>
    <w:rsid w:val="009106CA"/>
    <w:rsid w:val="0091106C"/>
    <w:rsid w:val="00911287"/>
    <w:rsid w:val="009124CE"/>
    <w:rsid w:val="00915240"/>
    <w:rsid w:val="00915335"/>
    <w:rsid w:val="00915CB9"/>
    <w:rsid w:val="009166B6"/>
    <w:rsid w:val="009172DE"/>
    <w:rsid w:val="00917433"/>
    <w:rsid w:val="00920B0D"/>
    <w:rsid w:val="00922840"/>
    <w:rsid w:val="00923395"/>
    <w:rsid w:val="00923CA1"/>
    <w:rsid w:val="00923F3B"/>
    <w:rsid w:val="00925F8B"/>
    <w:rsid w:val="009263B1"/>
    <w:rsid w:val="0093011E"/>
    <w:rsid w:val="00931F34"/>
    <w:rsid w:val="00933579"/>
    <w:rsid w:val="00933BC8"/>
    <w:rsid w:val="0093480E"/>
    <w:rsid w:val="009350E2"/>
    <w:rsid w:val="009355E2"/>
    <w:rsid w:val="00940299"/>
    <w:rsid w:val="009413A4"/>
    <w:rsid w:val="009440A2"/>
    <w:rsid w:val="00944641"/>
    <w:rsid w:val="00944B42"/>
    <w:rsid w:val="0094574C"/>
    <w:rsid w:val="0094645C"/>
    <w:rsid w:val="00946E77"/>
    <w:rsid w:val="00946E8F"/>
    <w:rsid w:val="00947B66"/>
    <w:rsid w:val="0095049D"/>
    <w:rsid w:val="0095073F"/>
    <w:rsid w:val="00950944"/>
    <w:rsid w:val="00952EC1"/>
    <w:rsid w:val="009573C3"/>
    <w:rsid w:val="00960222"/>
    <w:rsid w:val="00960451"/>
    <w:rsid w:val="0096129F"/>
    <w:rsid w:val="009622FE"/>
    <w:rsid w:val="00962B9B"/>
    <w:rsid w:val="00962F72"/>
    <w:rsid w:val="00964EAF"/>
    <w:rsid w:val="00966271"/>
    <w:rsid w:val="009668CF"/>
    <w:rsid w:val="00966EB1"/>
    <w:rsid w:val="00970E30"/>
    <w:rsid w:val="00971C10"/>
    <w:rsid w:val="00971FD7"/>
    <w:rsid w:val="009723DB"/>
    <w:rsid w:val="0097291B"/>
    <w:rsid w:val="009733C2"/>
    <w:rsid w:val="00973CEB"/>
    <w:rsid w:val="00974971"/>
    <w:rsid w:val="00974E86"/>
    <w:rsid w:val="00975367"/>
    <w:rsid w:val="00975535"/>
    <w:rsid w:val="0097675F"/>
    <w:rsid w:val="009770FE"/>
    <w:rsid w:val="00981A8B"/>
    <w:rsid w:val="00983BBE"/>
    <w:rsid w:val="00984103"/>
    <w:rsid w:val="00984A37"/>
    <w:rsid w:val="00984AAE"/>
    <w:rsid w:val="00985215"/>
    <w:rsid w:val="00986600"/>
    <w:rsid w:val="00986657"/>
    <w:rsid w:val="009868E3"/>
    <w:rsid w:val="0098728D"/>
    <w:rsid w:val="00987EE6"/>
    <w:rsid w:val="0099373B"/>
    <w:rsid w:val="00994FBD"/>
    <w:rsid w:val="009958E9"/>
    <w:rsid w:val="00996373"/>
    <w:rsid w:val="009975D9"/>
    <w:rsid w:val="00997DF7"/>
    <w:rsid w:val="009A00CB"/>
    <w:rsid w:val="009A05A8"/>
    <w:rsid w:val="009A173B"/>
    <w:rsid w:val="009A1827"/>
    <w:rsid w:val="009A279B"/>
    <w:rsid w:val="009A5B7F"/>
    <w:rsid w:val="009A6422"/>
    <w:rsid w:val="009A723E"/>
    <w:rsid w:val="009B03C7"/>
    <w:rsid w:val="009B0404"/>
    <w:rsid w:val="009B0A66"/>
    <w:rsid w:val="009B11C7"/>
    <w:rsid w:val="009B2BB5"/>
    <w:rsid w:val="009B2CD8"/>
    <w:rsid w:val="009B3FB3"/>
    <w:rsid w:val="009B481D"/>
    <w:rsid w:val="009B4DD0"/>
    <w:rsid w:val="009B57B3"/>
    <w:rsid w:val="009B64EC"/>
    <w:rsid w:val="009B71E0"/>
    <w:rsid w:val="009B7801"/>
    <w:rsid w:val="009B7D16"/>
    <w:rsid w:val="009B7EE9"/>
    <w:rsid w:val="009C0B50"/>
    <w:rsid w:val="009C179C"/>
    <w:rsid w:val="009C1840"/>
    <w:rsid w:val="009C2593"/>
    <w:rsid w:val="009C42DB"/>
    <w:rsid w:val="009C652A"/>
    <w:rsid w:val="009C7023"/>
    <w:rsid w:val="009C794D"/>
    <w:rsid w:val="009D03FC"/>
    <w:rsid w:val="009D0AEA"/>
    <w:rsid w:val="009D0E5B"/>
    <w:rsid w:val="009D1452"/>
    <w:rsid w:val="009D1ED0"/>
    <w:rsid w:val="009D2716"/>
    <w:rsid w:val="009D3D15"/>
    <w:rsid w:val="009D5459"/>
    <w:rsid w:val="009D7E03"/>
    <w:rsid w:val="009E011A"/>
    <w:rsid w:val="009E058A"/>
    <w:rsid w:val="009E0831"/>
    <w:rsid w:val="009E08B4"/>
    <w:rsid w:val="009E0A75"/>
    <w:rsid w:val="009E1179"/>
    <w:rsid w:val="009E1A2E"/>
    <w:rsid w:val="009E21DE"/>
    <w:rsid w:val="009E34BA"/>
    <w:rsid w:val="009E390F"/>
    <w:rsid w:val="009E4441"/>
    <w:rsid w:val="009E6182"/>
    <w:rsid w:val="009E6489"/>
    <w:rsid w:val="009E68BE"/>
    <w:rsid w:val="009F053A"/>
    <w:rsid w:val="009F05FE"/>
    <w:rsid w:val="009F0819"/>
    <w:rsid w:val="009F0CFE"/>
    <w:rsid w:val="009F2A9A"/>
    <w:rsid w:val="009F2C7F"/>
    <w:rsid w:val="009F30EB"/>
    <w:rsid w:val="009F3661"/>
    <w:rsid w:val="009F3978"/>
    <w:rsid w:val="009F42B9"/>
    <w:rsid w:val="009F4B82"/>
    <w:rsid w:val="009F6A3E"/>
    <w:rsid w:val="00A00375"/>
    <w:rsid w:val="00A007F1"/>
    <w:rsid w:val="00A0158C"/>
    <w:rsid w:val="00A01A32"/>
    <w:rsid w:val="00A03818"/>
    <w:rsid w:val="00A03BE3"/>
    <w:rsid w:val="00A04EE1"/>
    <w:rsid w:val="00A0549C"/>
    <w:rsid w:val="00A0593C"/>
    <w:rsid w:val="00A068F5"/>
    <w:rsid w:val="00A07460"/>
    <w:rsid w:val="00A07D87"/>
    <w:rsid w:val="00A10C81"/>
    <w:rsid w:val="00A1208D"/>
    <w:rsid w:val="00A12383"/>
    <w:rsid w:val="00A123F8"/>
    <w:rsid w:val="00A12B4F"/>
    <w:rsid w:val="00A15372"/>
    <w:rsid w:val="00A20227"/>
    <w:rsid w:val="00A20C50"/>
    <w:rsid w:val="00A22027"/>
    <w:rsid w:val="00A23AFB"/>
    <w:rsid w:val="00A23BD6"/>
    <w:rsid w:val="00A24A74"/>
    <w:rsid w:val="00A25D08"/>
    <w:rsid w:val="00A26C77"/>
    <w:rsid w:val="00A27BA2"/>
    <w:rsid w:val="00A27F27"/>
    <w:rsid w:val="00A3162B"/>
    <w:rsid w:val="00A3377C"/>
    <w:rsid w:val="00A342D0"/>
    <w:rsid w:val="00A3493D"/>
    <w:rsid w:val="00A363AA"/>
    <w:rsid w:val="00A37796"/>
    <w:rsid w:val="00A37E99"/>
    <w:rsid w:val="00A37E9B"/>
    <w:rsid w:val="00A40166"/>
    <w:rsid w:val="00A40426"/>
    <w:rsid w:val="00A40F41"/>
    <w:rsid w:val="00A41133"/>
    <w:rsid w:val="00A454CE"/>
    <w:rsid w:val="00A468A7"/>
    <w:rsid w:val="00A46E16"/>
    <w:rsid w:val="00A47E55"/>
    <w:rsid w:val="00A55A73"/>
    <w:rsid w:val="00A575E6"/>
    <w:rsid w:val="00A57622"/>
    <w:rsid w:val="00A60DA4"/>
    <w:rsid w:val="00A61CD9"/>
    <w:rsid w:val="00A64258"/>
    <w:rsid w:val="00A6565C"/>
    <w:rsid w:val="00A67744"/>
    <w:rsid w:val="00A67EE3"/>
    <w:rsid w:val="00A710F5"/>
    <w:rsid w:val="00A7186C"/>
    <w:rsid w:val="00A721F6"/>
    <w:rsid w:val="00A73750"/>
    <w:rsid w:val="00A73BFA"/>
    <w:rsid w:val="00A758B9"/>
    <w:rsid w:val="00A76FD8"/>
    <w:rsid w:val="00A801A4"/>
    <w:rsid w:val="00A82B24"/>
    <w:rsid w:val="00A82D00"/>
    <w:rsid w:val="00A83CFB"/>
    <w:rsid w:val="00A847BB"/>
    <w:rsid w:val="00A85A1E"/>
    <w:rsid w:val="00A86CB5"/>
    <w:rsid w:val="00A8772E"/>
    <w:rsid w:val="00A87C94"/>
    <w:rsid w:val="00A87D49"/>
    <w:rsid w:val="00A91F7A"/>
    <w:rsid w:val="00A92297"/>
    <w:rsid w:val="00A92A3B"/>
    <w:rsid w:val="00A92E6E"/>
    <w:rsid w:val="00A93E71"/>
    <w:rsid w:val="00A94FAF"/>
    <w:rsid w:val="00A95611"/>
    <w:rsid w:val="00A9749D"/>
    <w:rsid w:val="00A975FB"/>
    <w:rsid w:val="00A9781F"/>
    <w:rsid w:val="00AA1436"/>
    <w:rsid w:val="00AA147B"/>
    <w:rsid w:val="00AA26A4"/>
    <w:rsid w:val="00AA3187"/>
    <w:rsid w:val="00AA413F"/>
    <w:rsid w:val="00AA6724"/>
    <w:rsid w:val="00AA6CFF"/>
    <w:rsid w:val="00AA781A"/>
    <w:rsid w:val="00AB07D7"/>
    <w:rsid w:val="00AB0DE7"/>
    <w:rsid w:val="00AB13A6"/>
    <w:rsid w:val="00AB13F9"/>
    <w:rsid w:val="00AB1412"/>
    <w:rsid w:val="00AB1A3E"/>
    <w:rsid w:val="00AB1EA1"/>
    <w:rsid w:val="00AB25DA"/>
    <w:rsid w:val="00AB28B0"/>
    <w:rsid w:val="00AB2B3E"/>
    <w:rsid w:val="00AB417B"/>
    <w:rsid w:val="00AB424D"/>
    <w:rsid w:val="00AB5204"/>
    <w:rsid w:val="00AB571F"/>
    <w:rsid w:val="00AB6042"/>
    <w:rsid w:val="00AB6381"/>
    <w:rsid w:val="00AB7CA2"/>
    <w:rsid w:val="00AC01BC"/>
    <w:rsid w:val="00AC050E"/>
    <w:rsid w:val="00AC06EF"/>
    <w:rsid w:val="00AC1C53"/>
    <w:rsid w:val="00AC2FE5"/>
    <w:rsid w:val="00AC30CE"/>
    <w:rsid w:val="00AC3925"/>
    <w:rsid w:val="00AC3FDD"/>
    <w:rsid w:val="00AC54DD"/>
    <w:rsid w:val="00AC5B9A"/>
    <w:rsid w:val="00AC5E47"/>
    <w:rsid w:val="00AC5E9F"/>
    <w:rsid w:val="00AC6AF6"/>
    <w:rsid w:val="00AD20EC"/>
    <w:rsid w:val="00AD384B"/>
    <w:rsid w:val="00AD4515"/>
    <w:rsid w:val="00AD5B78"/>
    <w:rsid w:val="00AD65B0"/>
    <w:rsid w:val="00AE022D"/>
    <w:rsid w:val="00AE07D2"/>
    <w:rsid w:val="00AE1279"/>
    <w:rsid w:val="00AE199C"/>
    <w:rsid w:val="00AE29AB"/>
    <w:rsid w:val="00AE2FC0"/>
    <w:rsid w:val="00AE3115"/>
    <w:rsid w:val="00AE3DBF"/>
    <w:rsid w:val="00AE5AD5"/>
    <w:rsid w:val="00AE5AE3"/>
    <w:rsid w:val="00AE5EE4"/>
    <w:rsid w:val="00AF08E5"/>
    <w:rsid w:val="00AF1AF7"/>
    <w:rsid w:val="00AF56A1"/>
    <w:rsid w:val="00B0249A"/>
    <w:rsid w:val="00B03578"/>
    <w:rsid w:val="00B03893"/>
    <w:rsid w:val="00B04E47"/>
    <w:rsid w:val="00B06E57"/>
    <w:rsid w:val="00B10F15"/>
    <w:rsid w:val="00B1282A"/>
    <w:rsid w:val="00B12B72"/>
    <w:rsid w:val="00B1344A"/>
    <w:rsid w:val="00B136C0"/>
    <w:rsid w:val="00B13D7F"/>
    <w:rsid w:val="00B1529E"/>
    <w:rsid w:val="00B16B06"/>
    <w:rsid w:val="00B16D03"/>
    <w:rsid w:val="00B17037"/>
    <w:rsid w:val="00B17984"/>
    <w:rsid w:val="00B2019F"/>
    <w:rsid w:val="00B2040B"/>
    <w:rsid w:val="00B21153"/>
    <w:rsid w:val="00B219B2"/>
    <w:rsid w:val="00B21C28"/>
    <w:rsid w:val="00B23FA0"/>
    <w:rsid w:val="00B258BA"/>
    <w:rsid w:val="00B25A88"/>
    <w:rsid w:val="00B25B16"/>
    <w:rsid w:val="00B26851"/>
    <w:rsid w:val="00B277C5"/>
    <w:rsid w:val="00B27ED7"/>
    <w:rsid w:val="00B3099C"/>
    <w:rsid w:val="00B309D2"/>
    <w:rsid w:val="00B3135C"/>
    <w:rsid w:val="00B31B60"/>
    <w:rsid w:val="00B31DD2"/>
    <w:rsid w:val="00B32170"/>
    <w:rsid w:val="00B3274D"/>
    <w:rsid w:val="00B32765"/>
    <w:rsid w:val="00B33A85"/>
    <w:rsid w:val="00B33F57"/>
    <w:rsid w:val="00B3408E"/>
    <w:rsid w:val="00B34345"/>
    <w:rsid w:val="00B34874"/>
    <w:rsid w:val="00B350E1"/>
    <w:rsid w:val="00B36168"/>
    <w:rsid w:val="00B4020A"/>
    <w:rsid w:val="00B40297"/>
    <w:rsid w:val="00B40AF6"/>
    <w:rsid w:val="00B40CD1"/>
    <w:rsid w:val="00B413FA"/>
    <w:rsid w:val="00B4291C"/>
    <w:rsid w:val="00B434B5"/>
    <w:rsid w:val="00B46CF5"/>
    <w:rsid w:val="00B4733E"/>
    <w:rsid w:val="00B47722"/>
    <w:rsid w:val="00B50123"/>
    <w:rsid w:val="00B50235"/>
    <w:rsid w:val="00B5271C"/>
    <w:rsid w:val="00B52BA3"/>
    <w:rsid w:val="00B555DE"/>
    <w:rsid w:val="00B56307"/>
    <w:rsid w:val="00B56502"/>
    <w:rsid w:val="00B60845"/>
    <w:rsid w:val="00B61DB3"/>
    <w:rsid w:val="00B62338"/>
    <w:rsid w:val="00B62850"/>
    <w:rsid w:val="00B62B20"/>
    <w:rsid w:val="00B63B5C"/>
    <w:rsid w:val="00B64281"/>
    <w:rsid w:val="00B64713"/>
    <w:rsid w:val="00B64780"/>
    <w:rsid w:val="00B6512E"/>
    <w:rsid w:val="00B6647E"/>
    <w:rsid w:val="00B664AD"/>
    <w:rsid w:val="00B669E5"/>
    <w:rsid w:val="00B66E5D"/>
    <w:rsid w:val="00B670BA"/>
    <w:rsid w:val="00B6726D"/>
    <w:rsid w:val="00B67376"/>
    <w:rsid w:val="00B70053"/>
    <w:rsid w:val="00B71139"/>
    <w:rsid w:val="00B731A0"/>
    <w:rsid w:val="00B73B7D"/>
    <w:rsid w:val="00B75087"/>
    <w:rsid w:val="00B760CF"/>
    <w:rsid w:val="00B76C53"/>
    <w:rsid w:val="00B76CA1"/>
    <w:rsid w:val="00B80018"/>
    <w:rsid w:val="00B8061D"/>
    <w:rsid w:val="00B81C41"/>
    <w:rsid w:val="00B828C5"/>
    <w:rsid w:val="00B8414C"/>
    <w:rsid w:val="00B8514A"/>
    <w:rsid w:val="00B8580D"/>
    <w:rsid w:val="00B86E03"/>
    <w:rsid w:val="00B877F5"/>
    <w:rsid w:val="00B90BF6"/>
    <w:rsid w:val="00B91062"/>
    <w:rsid w:val="00B91BE0"/>
    <w:rsid w:val="00B94BE1"/>
    <w:rsid w:val="00B94DB8"/>
    <w:rsid w:val="00BA07B5"/>
    <w:rsid w:val="00BA25B5"/>
    <w:rsid w:val="00BA26AF"/>
    <w:rsid w:val="00BA2E0A"/>
    <w:rsid w:val="00BA3273"/>
    <w:rsid w:val="00BA3355"/>
    <w:rsid w:val="00BA377B"/>
    <w:rsid w:val="00BA3D76"/>
    <w:rsid w:val="00BA54A5"/>
    <w:rsid w:val="00BA5A22"/>
    <w:rsid w:val="00BA6690"/>
    <w:rsid w:val="00BA74A3"/>
    <w:rsid w:val="00BA78AF"/>
    <w:rsid w:val="00BB16A6"/>
    <w:rsid w:val="00BB20B2"/>
    <w:rsid w:val="00BB2E31"/>
    <w:rsid w:val="00BB4506"/>
    <w:rsid w:val="00BB4AE7"/>
    <w:rsid w:val="00BB4DF7"/>
    <w:rsid w:val="00BB6AA7"/>
    <w:rsid w:val="00BB6FAA"/>
    <w:rsid w:val="00BB738A"/>
    <w:rsid w:val="00BB74F6"/>
    <w:rsid w:val="00BC1C9C"/>
    <w:rsid w:val="00BC2E9C"/>
    <w:rsid w:val="00BC4587"/>
    <w:rsid w:val="00BC4D8E"/>
    <w:rsid w:val="00BD034A"/>
    <w:rsid w:val="00BD0C80"/>
    <w:rsid w:val="00BD14EF"/>
    <w:rsid w:val="00BD2944"/>
    <w:rsid w:val="00BD2FF2"/>
    <w:rsid w:val="00BD5E28"/>
    <w:rsid w:val="00BE0891"/>
    <w:rsid w:val="00BE111F"/>
    <w:rsid w:val="00BE191C"/>
    <w:rsid w:val="00BE2AAF"/>
    <w:rsid w:val="00BE304A"/>
    <w:rsid w:val="00BE363C"/>
    <w:rsid w:val="00BE39F6"/>
    <w:rsid w:val="00BE3CB1"/>
    <w:rsid w:val="00BE56BB"/>
    <w:rsid w:val="00BE6358"/>
    <w:rsid w:val="00BE70DD"/>
    <w:rsid w:val="00BF0D4F"/>
    <w:rsid w:val="00BF18E1"/>
    <w:rsid w:val="00BF4697"/>
    <w:rsid w:val="00BF4CE7"/>
    <w:rsid w:val="00BF7394"/>
    <w:rsid w:val="00C013B0"/>
    <w:rsid w:val="00C03109"/>
    <w:rsid w:val="00C044C3"/>
    <w:rsid w:val="00C06164"/>
    <w:rsid w:val="00C1145B"/>
    <w:rsid w:val="00C12C9C"/>
    <w:rsid w:val="00C12E3D"/>
    <w:rsid w:val="00C13FE8"/>
    <w:rsid w:val="00C145E0"/>
    <w:rsid w:val="00C15A5B"/>
    <w:rsid w:val="00C16830"/>
    <w:rsid w:val="00C17C82"/>
    <w:rsid w:val="00C227A8"/>
    <w:rsid w:val="00C24632"/>
    <w:rsid w:val="00C248C9"/>
    <w:rsid w:val="00C2494C"/>
    <w:rsid w:val="00C24AA8"/>
    <w:rsid w:val="00C25D15"/>
    <w:rsid w:val="00C25F61"/>
    <w:rsid w:val="00C2661E"/>
    <w:rsid w:val="00C26B7A"/>
    <w:rsid w:val="00C27180"/>
    <w:rsid w:val="00C2774A"/>
    <w:rsid w:val="00C30263"/>
    <w:rsid w:val="00C32375"/>
    <w:rsid w:val="00C324B2"/>
    <w:rsid w:val="00C32CE7"/>
    <w:rsid w:val="00C3384E"/>
    <w:rsid w:val="00C33DAD"/>
    <w:rsid w:val="00C348DA"/>
    <w:rsid w:val="00C37605"/>
    <w:rsid w:val="00C402BA"/>
    <w:rsid w:val="00C40B36"/>
    <w:rsid w:val="00C44FCE"/>
    <w:rsid w:val="00C47B18"/>
    <w:rsid w:val="00C50676"/>
    <w:rsid w:val="00C540E5"/>
    <w:rsid w:val="00C542B9"/>
    <w:rsid w:val="00C6020A"/>
    <w:rsid w:val="00C61E92"/>
    <w:rsid w:val="00C62792"/>
    <w:rsid w:val="00C638E4"/>
    <w:rsid w:val="00C63BBE"/>
    <w:rsid w:val="00C64309"/>
    <w:rsid w:val="00C643B3"/>
    <w:rsid w:val="00C652E4"/>
    <w:rsid w:val="00C67C48"/>
    <w:rsid w:val="00C72ECE"/>
    <w:rsid w:val="00C73EF3"/>
    <w:rsid w:val="00C7493D"/>
    <w:rsid w:val="00C74E76"/>
    <w:rsid w:val="00C76F80"/>
    <w:rsid w:val="00C8179C"/>
    <w:rsid w:val="00C82517"/>
    <w:rsid w:val="00C82940"/>
    <w:rsid w:val="00C83CAB"/>
    <w:rsid w:val="00C83D55"/>
    <w:rsid w:val="00C84696"/>
    <w:rsid w:val="00C853DF"/>
    <w:rsid w:val="00C87269"/>
    <w:rsid w:val="00C904EA"/>
    <w:rsid w:val="00C90A27"/>
    <w:rsid w:val="00C90B69"/>
    <w:rsid w:val="00C914C0"/>
    <w:rsid w:val="00C915E3"/>
    <w:rsid w:val="00C92026"/>
    <w:rsid w:val="00C92F13"/>
    <w:rsid w:val="00C93D49"/>
    <w:rsid w:val="00C97E5F"/>
    <w:rsid w:val="00CA10D8"/>
    <w:rsid w:val="00CA29C6"/>
    <w:rsid w:val="00CA316C"/>
    <w:rsid w:val="00CA31A6"/>
    <w:rsid w:val="00CA3622"/>
    <w:rsid w:val="00CA3C02"/>
    <w:rsid w:val="00CA407F"/>
    <w:rsid w:val="00CA453E"/>
    <w:rsid w:val="00CA64F6"/>
    <w:rsid w:val="00CA6D15"/>
    <w:rsid w:val="00CA72E8"/>
    <w:rsid w:val="00CA74E1"/>
    <w:rsid w:val="00CA75C1"/>
    <w:rsid w:val="00CA7C3F"/>
    <w:rsid w:val="00CB0A01"/>
    <w:rsid w:val="00CB0BA3"/>
    <w:rsid w:val="00CB1074"/>
    <w:rsid w:val="00CB1838"/>
    <w:rsid w:val="00CB3B3F"/>
    <w:rsid w:val="00CB3C78"/>
    <w:rsid w:val="00CB43B8"/>
    <w:rsid w:val="00CB4F0C"/>
    <w:rsid w:val="00CB5415"/>
    <w:rsid w:val="00CB5F20"/>
    <w:rsid w:val="00CB6D69"/>
    <w:rsid w:val="00CB790F"/>
    <w:rsid w:val="00CB7E6E"/>
    <w:rsid w:val="00CB7ECD"/>
    <w:rsid w:val="00CC098A"/>
    <w:rsid w:val="00CC0C4E"/>
    <w:rsid w:val="00CC129C"/>
    <w:rsid w:val="00CC1C7D"/>
    <w:rsid w:val="00CC2883"/>
    <w:rsid w:val="00CC2941"/>
    <w:rsid w:val="00CC3204"/>
    <w:rsid w:val="00CC4621"/>
    <w:rsid w:val="00CC5780"/>
    <w:rsid w:val="00CC7B10"/>
    <w:rsid w:val="00CC7D36"/>
    <w:rsid w:val="00CD2632"/>
    <w:rsid w:val="00CD26F6"/>
    <w:rsid w:val="00CD2721"/>
    <w:rsid w:val="00CD2B2E"/>
    <w:rsid w:val="00CD3A28"/>
    <w:rsid w:val="00CD4322"/>
    <w:rsid w:val="00CD5A7B"/>
    <w:rsid w:val="00CD5FF1"/>
    <w:rsid w:val="00CD6385"/>
    <w:rsid w:val="00CD7248"/>
    <w:rsid w:val="00CD7EA8"/>
    <w:rsid w:val="00CE0302"/>
    <w:rsid w:val="00CE14B6"/>
    <w:rsid w:val="00CE35C6"/>
    <w:rsid w:val="00CE36EB"/>
    <w:rsid w:val="00CE4698"/>
    <w:rsid w:val="00CE4FBF"/>
    <w:rsid w:val="00CE684D"/>
    <w:rsid w:val="00CE6B32"/>
    <w:rsid w:val="00CF03E1"/>
    <w:rsid w:val="00CF05D1"/>
    <w:rsid w:val="00CF0671"/>
    <w:rsid w:val="00CF209E"/>
    <w:rsid w:val="00CF22F7"/>
    <w:rsid w:val="00CF5891"/>
    <w:rsid w:val="00CF614E"/>
    <w:rsid w:val="00CF7767"/>
    <w:rsid w:val="00CF7C3E"/>
    <w:rsid w:val="00CF7D01"/>
    <w:rsid w:val="00D0072B"/>
    <w:rsid w:val="00D03255"/>
    <w:rsid w:val="00D0413A"/>
    <w:rsid w:val="00D04FBE"/>
    <w:rsid w:val="00D05A8E"/>
    <w:rsid w:val="00D079B7"/>
    <w:rsid w:val="00D101C1"/>
    <w:rsid w:val="00D11F70"/>
    <w:rsid w:val="00D123D3"/>
    <w:rsid w:val="00D13E64"/>
    <w:rsid w:val="00D1577E"/>
    <w:rsid w:val="00D16B48"/>
    <w:rsid w:val="00D17396"/>
    <w:rsid w:val="00D208B4"/>
    <w:rsid w:val="00D20BB8"/>
    <w:rsid w:val="00D20C32"/>
    <w:rsid w:val="00D20E72"/>
    <w:rsid w:val="00D20F55"/>
    <w:rsid w:val="00D2143A"/>
    <w:rsid w:val="00D21A8A"/>
    <w:rsid w:val="00D23050"/>
    <w:rsid w:val="00D231A7"/>
    <w:rsid w:val="00D2387E"/>
    <w:rsid w:val="00D244DB"/>
    <w:rsid w:val="00D25EC6"/>
    <w:rsid w:val="00D269BD"/>
    <w:rsid w:val="00D26D08"/>
    <w:rsid w:val="00D308B4"/>
    <w:rsid w:val="00D30DD6"/>
    <w:rsid w:val="00D317FE"/>
    <w:rsid w:val="00D324C6"/>
    <w:rsid w:val="00D3307F"/>
    <w:rsid w:val="00D334BC"/>
    <w:rsid w:val="00D3396C"/>
    <w:rsid w:val="00D35563"/>
    <w:rsid w:val="00D355D9"/>
    <w:rsid w:val="00D35628"/>
    <w:rsid w:val="00D36F4F"/>
    <w:rsid w:val="00D37F87"/>
    <w:rsid w:val="00D40ADB"/>
    <w:rsid w:val="00D40DA0"/>
    <w:rsid w:val="00D436DA"/>
    <w:rsid w:val="00D44019"/>
    <w:rsid w:val="00D449CE"/>
    <w:rsid w:val="00D459F8"/>
    <w:rsid w:val="00D46ADE"/>
    <w:rsid w:val="00D471E4"/>
    <w:rsid w:val="00D47F52"/>
    <w:rsid w:val="00D47FEC"/>
    <w:rsid w:val="00D50032"/>
    <w:rsid w:val="00D51B6A"/>
    <w:rsid w:val="00D51CB1"/>
    <w:rsid w:val="00D525EB"/>
    <w:rsid w:val="00D53179"/>
    <w:rsid w:val="00D53A82"/>
    <w:rsid w:val="00D53B44"/>
    <w:rsid w:val="00D541F8"/>
    <w:rsid w:val="00D549E1"/>
    <w:rsid w:val="00D54DD6"/>
    <w:rsid w:val="00D55627"/>
    <w:rsid w:val="00D562FA"/>
    <w:rsid w:val="00D60A9A"/>
    <w:rsid w:val="00D60B39"/>
    <w:rsid w:val="00D61833"/>
    <w:rsid w:val="00D64DD6"/>
    <w:rsid w:val="00D6528C"/>
    <w:rsid w:val="00D70413"/>
    <w:rsid w:val="00D71198"/>
    <w:rsid w:val="00D7134F"/>
    <w:rsid w:val="00D73848"/>
    <w:rsid w:val="00D74461"/>
    <w:rsid w:val="00D74EA8"/>
    <w:rsid w:val="00D7604E"/>
    <w:rsid w:val="00D770B7"/>
    <w:rsid w:val="00D774F3"/>
    <w:rsid w:val="00D77889"/>
    <w:rsid w:val="00D803B2"/>
    <w:rsid w:val="00D81831"/>
    <w:rsid w:val="00D81BE0"/>
    <w:rsid w:val="00D8226C"/>
    <w:rsid w:val="00D82BA5"/>
    <w:rsid w:val="00D8313F"/>
    <w:rsid w:val="00D8424F"/>
    <w:rsid w:val="00D862D9"/>
    <w:rsid w:val="00D86809"/>
    <w:rsid w:val="00D8798A"/>
    <w:rsid w:val="00D922D0"/>
    <w:rsid w:val="00D932AD"/>
    <w:rsid w:val="00D95769"/>
    <w:rsid w:val="00D95B3A"/>
    <w:rsid w:val="00D95F29"/>
    <w:rsid w:val="00D961AB"/>
    <w:rsid w:val="00D96419"/>
    <w:rsid w:val="00D964D4"/>
    <w:rsid w:val="00D9709C"/>
    <w:rsid w:val="00D9776E"/>
    <w:rsid w:val="00D97E9F"/>
    <w:rsid w:val="00DA06DC"/>
    <w:rsid w:val="00DA0BF2"/>
    <w:rsid w:val="00DA1588"/>
    <w:rsid w:val="00DA2B03"/>
    <w:rsid w:val="00DA31E1"/>
    <w:rsid w:val="00DA3CF3"/>
    <w:rsid w:val="00DA56D4"/>
    <w:rsid w:val="00DA5DEB"/>
    <w:rsid w:val="00DA6012"/>
    <w:rsid w:val="00DA6D0E"/>
    <w:rsid w:val="00DA7338"/>
    <w:rsid w:val="00DA7535"/>
    <w:rsid w:val="00DB40CA"/>
    <w:rsid w:val="00DB5A72"/>
    <w:rsid w:val="00DB7547"/>
    <w:rsid w:val="00DB759A"/>
    <w:rsid w:val="00DB7BCC"/>
    <w:rsid w:val="00DB7CEA"/>
    <w:rsid w:val="00DC039E"/>
    <w:rsid w:val="00DC1C05"/>
    <w:rsid w:val="00DC21BE"/>
    <w:rsid w:val="00DC3045"/>
    <w:rsid w:val="00DC71CD"/>
    <w:rsid w:val="00DC7821"/>
    <w:rsid w:val="00DD0B47"/>
    <w:rsid w:val="00DD0FD3"/>
    <w:rsid w:val="00DD12A6"/>
    <w:rsid w:val="00DD1382"/>
    <w:rsid w:val="00DD13BE"/>
    <w:rsid w:val="00DD164A"/>
    <w:rsid w:val="00DD19DA"/>
    <w:rsid w:val="00DD38A5"/>
    <w:rsid w:val="00DD47E6"/>
    <w:rsid w:val="00DD4BBB"/>
    <w:rsid w:val="00DD4E9F"/>
    <w:rsid w:val="00DD5EB5"/>
    <w:rsid w:val="00DD6839"/>
    <w:rsid w:val="00DD6A68"/>
    <w:rsid w:val="00DE0B59"/>
    <w:rsid w:val="00DE1986"/>
    <w:rsid w:val="00DE30DE"/>
    <w:rsid w:val="00DE43AE"/>
    <w:rsid w:val="00DE4E64"/>
    <w:rsid w:val="00DE4F5C"/>
    <w:rsid w:val="00DE6271"/>
    <w:rsid w:val="00DE6E34"/>
    <w:rsid w:val="00DE6EEF"/>
    <w:rsid w:val="00DE7723"/>
    <w:rsid w:val="00DE7809"/>
    <w:rsid w:val="00DE7CB3"/>
    <w:rsid w:val="00DF0D32"/>
    <w:rsid w:val="00DF37DA"/>
    <w:rsid w:val="00DF5118"/>
    <w:rsid w:val="00DF5258"/>
    <w:rsid w:val="00DF5605"/>
    <w:rsid w:val="00DF5F6F"/>
    <w:rsid w:val="00DF642C"/>
    <w:rsid w:val="00DF6AB5"/>
    <w:rsid w:val="00DF6C4D"/>
    <w:rsid w:val="00DF6E91"/>
    <w:rsid w:val="00DF71F0"/>
    <w:rsid w:val="00E0095C"/>
    <w:rsid w:val="00E00E9D"/>
    <w:rsid w:val="00E016E0"/>
    <w:rsid w:val="00E01793"/>
    <w:rsid w:val="00E02A11"/>
    <w:rsid w:val="00E0390E"/>
    <w:rsid w:val="00E06B08"/>
    <w:rsid w:val="00E06C79"/>
    <w:rsid w:val="00E07A32"/>
    <w:rsid w:val="00E111DD"/>
    <w:rsid w:val="00E12541"/>
    <w:rsid w:val="00E12D30"/>
    <w:rsid w:val="00E144A7"/>
    <w:rsid w:val="00E15503"/>
    <w:rsid w:val="00E15C19"/>
    <w:rsid w:val="00E15D60"/>
    <w:rsid w:val="00E16F1E"/>
    <w:rsid w:val="00E17C6E"/>
    <w:rsid w:val="00E206FA"/>
    <w:rsid w:val="00E214F6"/>
    <w:rsid w:val="00E22445"/>
    <w:rsid w:val="00E228F8"/>
    <w:rsid w:val="00E23923"/>
    <w:rsid w:val="00E23D1F"/>
    <w:rsid w:val="00E25891"/>
    <w:rsid w:val="00E25A3E"/>
    <w:rsid w:val="00E27CF1"/>
    <w:rsid w:val="00E30B93"/>
    <w:rsid w:val="00E30FAF"/>
    <w:rsid w:val="00E339EB"/>
    <w:rsid w:val="00E33E96"/>
    <w:rsid w:val="00E35787"/>
    <w:rsid w:val="00E36813"/>
    <w:rsid w:val="00E36F91"/>
    <w:rsid w:val="00E3720C"/>
    <w:rsid w:val="00E37777"/>
    <w:rsid w:val="00E4117D"/>
    <w:rsid w:val="00E44280"/>
    <w:rsid w:val="00E4453A"/>
    <w:rsid w:val="00E44CBD"/>
    <w:rsid w:val="00E459F8"/>
    <w:rsid w:val="00E46715"/>
    <w:rsid w:val="00E50547"/>
    <w:rsid w:val="00E5081D"/>
    <w:rsid w:val="00E517BA"/>
    <w:rsid w:val="00E5325B"/>
    <w:rsid w:val="00E53521"/>
    <w:rsid w:val="00E54026"/>
    <w:rsid w:val="00E540ED"/>
    <w:rsid w:val="00E54167"/>
    <w:rsid w:val="00E54665"/>
    <w:rsid w:val="00E54B4C"/>
    <w:rsid w:val="00E558E8"/>
    <w:rsid w:val="00E5623C"/>
    <w:rsid w:val="00E56AD6"/>
    <w:rsid w:val="00E56DBC"/>
    <w:rsid w:val="00E6092D"/>
    <w:rsid w:val="00E60C1C"/>
    <w:rsid w:val="00E61931"/>
    <w:rsid w:val="00E6238B"/>
    <w:rsid w:val="00E62AF4"/>
    <w:rsid w:val="00E63551"/>
    <w:rsid w:val="00E63BA7"/>
    <w:rsid w:val="00E713A6"/>
    <w:rsid w:val="00E72C55"/>
    <w:rsid w:val="00E73FBD"/>
    <w:rsid w:val="00E74076"/>
    <w:rsid w:val="00E74436"/>
    <w:rsid w:val="00E75BDF"/>
    <w:rsid w:val="00E76836"/>
    <w:rsid w:val="00E776DF"/>
    <w:rsid w:val="00E77B79"/>
    <w:rsid w:val="00E804D5"/>
    <w:rsid w:val="00E812EC"/>
    <w:rsid w:val="00E8192A"/>
    <w:rsid w:val="00E82E9A"/>
    <w:rsid w:val="00E82F76"/>
    <w:rsid w:val="00E84969"/>
    <w:rsid w:val="00E849B5"/>
    <w:rsid w:val="00E850BC"/>
    <w:rsid w:val="00E86652"/>
    <w:rsid w:val="00E8672F"/>
    <w:rsid w:val="00E87408"/>
    <w:rsid w:val="00E87C94"/>
    <w:rsid w:val="00E87CEE"/>
    <w:rsid w:val="00E901A0"/>
    <w:rsid w:val="00E904DE"/>
    <w:rsid w:val="00E9055A"/>
    <w:rsid w:val="00E90D9C"/>
    <w:rsid w:val="00E90E76"/>
    <w:rsid w:val="00E92506"/>
    <w:rsid w:val="00E9256F"/>
    <w:rsid w:val="00E93F6B"/>
    <w:rsid w:val="00E94873"/>
    <w:rsid w:val="00E94EF0"/>
    <w:rsid w:val="00E95B3A"/>
    <w:rsid w:val="00E95E9F"/>
    <w:rsid w:val="00E95F41"/>
    <w:rsid w:val="00E969CC"/>
    <w:rsid w:val="00E96B06"/>
    <w:rsid w:val="00E96D04"/>
    <w:rsid w:val="00E96F60"/>
    <w:rsid w:val="00E96F9F"/>
    <w:rsid w:val="00E97331"/>
    <w:rsid w:val="00EA1540"/>
    <w:rsid w:val="00EA1C6A"/>
    <w:rsid w:val="00EA2360"/>
    <w:rsid w:val="00EA325C"/>
    <w:rsid w:val="00EA346C"/>
    <w:rsid w:val="00EA3832"/>
    <w:rsid w:val="00EA4256"/>
    <w:rsid w:val="00EA50EA"/>
    <w:rsid w:val="00EA5C94"/>
    <w:rsid w:val="00EA6B0B"/>
    <w:rsid w:val="00EA6BA9"/>
    <w:rsid w:val="00EA7318"/>
    <w:rsid w:val="00EB00B1"/>
    <w:rsid w:val="00EB22D6"/>
    <w:rsid w:val="00EB24F3"/>
    <w:rsid w:val="00EB279F"/>
    <w:rsid w:val="00EB3E0D"/>
    <w:rsid w:val="00EB42E8"/>
    <w:rsid w:val="00EB58DF"/>
    <w:rsid w:val="00EB6FF0"/>
    <w:rsid w:val="00EC04BA"/>
    <w:rsid w:val="00EC0BFA"/>
    <w:rsid w:val="00EC0CBA"/>
    <w:rsid w:val="00EC4422"/>
    <w:rsid w:val="00EC4A0F"/>
    <w:rsid w:val="00EC4BE4"/>
    <w:rsid w:val="00EC5EBD"/>
    <w:rsid w:val="00EC79EE"/>
    <w:rsid w:val="00ED0299"/>
    <w:rsid w:val="00ED061E"/>
    <w:rsid w:val="00ED0A05"/>
    <w:rsid w:val="00ED2D89"/>
    <w:rsid w:val="00ED38B3"/>
    <w:rsid w:val="00ED48B6"/>
    <w:rsid w:val="00ED5154"/>
    <w:rsid w:val="00ED5CA0"/>
    <w:rsid w:val="00ED625D"/>
    <w:rsid w:val="00ED634C"/>
    <w:rsid w:val="00ED70A5"/>
    <w:rsid w:val="00ED712A"/>
    <w:rsid w:val="00ED7D22"/>
    <w:rsid w:val="00EE0B1C"/>
    <w:rsid w:val="00EE2A6D"/>
    <w:rsid w:val="00EE3114"/>
    <w:rsid w:val="00EE3FD4"/>
    <w:rsid w:val="00EE4C2B"/>
    <w:rsid w:val="00EE4D4B"/>
    <w:rsid w:val="00EE5A62"/>
    <w:rsid w:val="00EE6129"/>
    <w:rsid w:val="00EE6B8F"/>
    <w:rsid w:val="00EE6D9C"/>
    <w:rsid w:val="00EF0E1B"/>
    <w:rsid w:val="00EF1419"/>
    <w:rsid w:val="00EF1CE6"/>
    <w:rsid w:val="00EF2BBB"/>
    <w:rsid w:val="00EF3388"/>
    <w:rsid w:val="00EF72D2"/>
    <w:rsid w:val="00EF7595"/>
    <w:rsid w:val="00F0002E"/>
    <w:rsid w:val="00F0003E"/>
    <w:rsid w:val="00F00101"/>
    <w:rsid w:val="00F00A44"/>
    <w:rsid w:val="00F01F32"/>
    <w:rsid w:val="00F02A31"/>
    <w:rsid w:val="00F0344D"/>
    <w:rsid w:val="00F0468B"/>
    <w:rsid w:val="00F06685"/>
    <w:rsid w:val="00F07433"/>
    <w:rsid w:val="00F10DC7"/>
    <w:rsid w:val="00F10FC9"/>
    <w:rsid w:val="00F11672"/>
    <w:rsid w:val="00F1179E"/>
    <w:rsid w:val="00F117BB"/>
    <w:rsid w:val="00F12B40"/>
    <w:rsid w:val="00F13FA4"/>
    <w:rsid w:val="00F151B4"/>
    <w:rsid w:val="00F158C8"/>
    <w:rsid w:val="00F16975"/>
    <w:rsid w:val="00F17D3E"/>
    <w:rsid w:val="00F17D7C"/>
    <w:rsid w:val="00F23A5C"/>
    <w:rsid w:val="00F2555A"/>
    <w:rsid w:val="00F2573D"/>
    <w:rsid w:val="00F27135"/>
    <w:rsid w:val="00F27726"/>
    <w:rsid w:val="00F31A09"/>
    <w:rsid w:val="00F31BB4"/>
    <w:rsid w:val="00F31CC8"/>
    <w:rsid w:val="00F32005"/>
    <w:rsid w:val="00F32E3A"/>
    <w:rsid w:val="00F33E91"/>
    <w:rsid w:val="00F33F11"/>
    <w:rsid w:val="00F3415B"/>
    <w:rsid w:val="00F34BAE"/>
    <w:rsid w:val="00F34FA2"/>
    <w:rsid w:val="00F35BDA"/>
    <w:rsid w:val="00F35C3D"/>
    <w:rsid w:val="00F37AF7"/>
    <w:rsid w:val="00F37F75"/>
    <w:rsid w:val="00F40138"/>
    <w:rsid w:val="00F40E37"/>
    <w:rsid w:val="00F41898"/>
    <w:rsid w:val="00F41E4E"/>
    <w:rsid w:val="00F433D4"/>
    <w:rsid w:val="00F4344B"/>
    <w:rsid w:val="00F439DA"/>
    <w:rsid w:val="00F45DAD"/>
    <w:rsid w:val="00F45E48"/>
    <w:rsid w:val="00F46881"/>
    <w:rsid w:val="00F4734F"/>
    <w:rsid w:val="00F47AFA"/>
    <w:rsid w:val="00F5032F"/>
    <w:rsid w:val="00F51D65"/>
    <w:rsid w:val="00F527F2"/>
    <w:rsid w:val="00F52D37"/>
    <w:rsid w:val="00F52DA5"/>
    <w:rsid w:val="00F538A9"/>
    <w:rsid w:val="00F53CCB"/>
    <w:rsid w:val="00F53CFF"/>
    <w:rsid w:val="00F540A7"/>
    <w:rsid w:val="00F550D9"/>
    <w:rsid w:val="00F5658C"/>
    <w:rsid w:val="00F57356"/>
    <w:rsid w:val="00F57395"/>
    <w:rsid w:val="00F5783A"/>
    <w:rsid w:val="00F607E4"/>
    <w:rsid w:val="00F6318F"/>
    <w:rsid w:val="00F63828"/>
    <w:rsid w:val="00F639E9"/>
    <w:rsid w:val="00F6413E"/>
    <w:rsid w:val="00F646C8"/>
    <w:rsid w:val="00F65812"/>
    <w:rsid w:val="00F66097"/>
    <w:rsid w:val="00F66512"/>
    <w:rsid w:val="00F665DF"/>
    <w:rsid w:val="00F70D93"/>
    <w:rsid w:val="00F70F3C"/>
    <w:rsid w:val="00F721F7"/>
    <w:rsid w:val="00F7285C"/>
    <w:rsid w:val="00F738F4"/>
    <w:rsid w:val="00F739EC"/>
    <w:rsid w:val="00F750C6"/>
    <w:rsid w:val="00F75321"/>
    <w:rsid w:val="00F770D9"/>
    <w:rsid w:val="00F7735F"/>
    <w:rsid w:val="00F77B03"/>
    <w:rsid w:val="00F81510"/>
    <w:rsid w:val="00F81F3D"/>
    <w:rsid w:val="00F8217C"/>
    <w:rsid w:val="00F82E6B"/>
    <w:rsid w:val="00F8353A"/>
    <w:rsid w:val="00F844ED"/>
    <w:rsid w:val="00F84636"/>
    <w:rsid w:val="00F846E2"/>
    <w:rsid w:val="00F84D18"/>
    <w:rsid w:val="00F85934"/>
    <w:rsid w:val="00F8651B"/>
    <w:rsid w:val="00F86778"/>
    <w:rsid w:val="00F86BE3"/>
    <w:rsid w:val="00F871D3"/>
    <w:rsid w:val="00F87580"/>
    <w:rsid w:val="00F90644"/>
    <w:rsid w:val="00F9066E"/>
    <w:rsid w:val="00F91386"/>
    <w:rsid w:val="00F91DBF"/>
    <w:rsid w:val="00F928F9"/>
    <w:rsid w:val="00F94D01"/>
    <w:rsid w:val="00F95526"/>
    <w:rsid w:val="00F9643D"/>
    <w:rsid w:val="00F964F6"/>
    <w:rsid w:val="00F975BA"/>
    <w:rsid w:val="00F97657"/>
    <w:rsid w:val="00FA0162"/>
    <w:rsid w:val="00FA2F90"/>
    <w:rsid w:val="00FA3015"/>
    <w:rsid w:val="00FA33CB"/>
    <w:rsid w:val="00FA3493"/>
    <w:rsid w:val="00FA4610"/>
    <w:rsid w:val="00FA50FD"/>
    <w:rsid w:val="00FA5C0F"/>
    <w:rsid w:val="00FB0D7E"/>
    <w:rsid w:val="00FB1374"/>
    <w:rsid w:val="00FB1C3E"/>
    <w:rsid w:val="00FB1D88"/>
    <w:rsid w:val="00FB2368"/>
    <w:rsid w:val="00FB3F9E"/>
    <w:rsid w:val="00FB4B87"/>
    <w:rsid w:val="00FB548A"/>
    <w:rsid w:val="00FB5E8D"/>
    <w:rsid w:val="00FB7736"/>
    <w:rsid w:val="00FC0DC9"/>
    <w:rsid w:val="00FC1343"/>
    <w:rsid w:val="00FC32E3"/>
    <w:rsid w:val="00FC4142"/>
    <w:rsid w:val="00FC4710"/>
    <w:rsid w:val="00FC5A40"/>
    <w:rsid w:val="00FC5E4F"/>
    <w:rsid w:val="00FC6A15"/>
    <w:rsid w:val="00FD07F1"/>
    <w:rsid w:val="00FD0AE5"/>
    <w:rsid w:val="00FD0F89"/>
    <w:rsid w:val="00FD159A"/>
    <w:rsid w:val="00FD1918"/>
    <w:rsid w:val="00FD3BE7"/>
    <w:rsid w:val="00FD46D4"/>
    <w:rsid w:val="00FD4E4B"/>
    <w:rsid w:val="00FD5227"/>
    <w:rsid w:val="00FE0CA7"/>
    <w:rsid w:val="00FE1070"/>
    <w:rsid w:val="00FE1E3D"/>
    <w:rsid w:val="00FE23DA"/>
    <w:rsid w:val="00FE31C7"/>
    <w:rsid w:val="00FE3CD9"/>
    <w:rsid w:val="00FE45D9"/>
    <w:rsid w:val="00FE5B18"/>
    <w:rsid w:val="00FE5B41"/>
    <w:rsid w:val="00FE5E39"/>
    <w:rsid w:val="00FE62BC"/>
    <w:rsid w:val="00FE6EF6"/>
    <w:rsid w:val="00FF06B0"/>
    <w:rsid w:val="00FF0EE3"/>
    <w:rsid w:val="00FF116E"/>
    <w:rsid w:val="00FF2E01"/>
    <w:rsid w:val="00FF4B79"/>
    <w:rsid w:val="00FF5224"/>
    <w:rsid w:val="00FF630B"/>
    <w:rsid w:val="00FF64EB"/>
    <w:rsid w:val="00FF6988"/>
    <w:rsid w:val="00F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D93403"/>
  <w15:docId w15:val="{A5FA4900-5145-442C-A301-9490FAC91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0F05"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B8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75BA"/>
  </w:style>
  <w:style w:type="paragraph" w:styleId="Stopka">
    <w:name w:val="footer"/>
    <w:basedOn w:val="Normalny"/>
    <w:link w:val="StopkaZnak"/>
    <w:uiPriority w:val="99"/>
    <w:unhideWhenUsed/>
    <w:rsid w:val="00F9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75BA"/>
  </w:style>
  <w:style w:type="table" w:styleId="Tabela-Siatka">
    <w:name w:val="Table Grid"/>
    <w:basedOn w:val="Standardowy"/>
    <w:rsid w:val="00F86BE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C48E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8E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390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390E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390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C4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33E91"/>
    <w:rPr>
      <w:color w:val="605E5C"/>
      <w:shd w:val="clear" w:color="auto" w:fill="E1DFDD"/>
    </w:rPr>
  </w:style>
  <w:style w:type="character" w:customStyle="1" w:styleId="normaltextrun">
    <w:name w:val="normaltextrun"/>
    <w:rsid w:val="004B6514"/>
  </w:style>
  <w:style w:type="paragraph" w:customStyle="1" w:styleId="paragraph">
    <w:name w:val="paragraph"/>
    <w:basedOn w:val="Normalny"/>
    <w:rsid w:val="007120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op">
    <w:name w:val="eop"/>
    <w:basedOn w:val="Domylnaczcionkaakapitu"/>
    <w:rsid w:val="00712025"/>
  </w:style>
  <w:style w:type="character" w:customStyle="1" w:styleId="Nagwek2Znak">
    <w:name w:val="Nagłówek 2 Znak"/>
    <w:basedOn w:val="Domylnaczcionkaakapitu"/>
    <w:link w:val="Nagwek2"/>
    <w:uiPriority w:val="9"/>
    <w:rsid w:val="00262B8C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Default">
    <w:name w:val="Default"/>
    <w:rsid w:val="00624B7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2374B"/>
    <w:pPr>
      <w:ind w:left="720"/>
      <w:contextualSpacing/>
    </w:pPr>
  </w:style>
  <w:style w:type="character" w:customStyle="1" w:styleId="text-500">
    <w:name w:val="text-500"/>
    <w:basedOn w:val="Domylnaczcionkaakapitu"/>
    <w:rsid w:val="00940299"/>
  </w:style>
  <w:style w:type="paragraph" w:styleId="Zwykytekst">
    <w:name w:val="Plain Text"/>
    <w:basedOn w:val="Normalny"/>
    <w:link w:val="ZwykytekstZnak"/>
    <w:uiPriority w:val="99"/>
    <w:semiHidden/>
    <w:unhideWhenUsed/>
    <w:rsid w:val="00542B3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42B3D"/>
    <w:rPr>
      <w:rFonts w:ascii="Consolas" w:hAnsi="Consolas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8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4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8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0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6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7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2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8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2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0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2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7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9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0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03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8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1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3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0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7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6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7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8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7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8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8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0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3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4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2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5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7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2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3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4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8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5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2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2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5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8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3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7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3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6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5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8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3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6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5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7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8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96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00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1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3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4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0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1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5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6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9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5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2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1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0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5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0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4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1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0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1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3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1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5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5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3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5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9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0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6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8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3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6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6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6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2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04143">
          <w:marLeft w:val="-225"/>
          <w:marRight w:val="-3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95924">
                      <w:marLeft w:val="0"/>
                      <w:marRight w:val="0"/>
                      <w:marTop w:val="300"/>
                      <w:marBottom w:val="0"/>
                      <w:divBdr>
                        <w:top w:val="single" w:sz="12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11046">
                  <w:marLeft w:val="0"/>
                  <w:marRight w:val="0"/>
                  <w:marTop w:val="15"/>
                  <w:marBottom w:val="0"/>
                  <w:divBdr>
                    <w:top w:val="single" w:sz="6" w:space="5" w:color="DEE2E6"/>
                    <w:left w:val="single" w:sz="6" w:space="31" w:color="DEE2E6"/>
                    <w:bottom w:val="single" w:sz="6" w:space="0" w:color="DEE2E6"/>
                    <w:right w:val="single" w:sz="6" w:space="0" w:color="DEE2E6"/>
                  </w:divBdr>
                  <w:divsChild>
                    <w:div w:id="15224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2047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6" w:space="0" w:color="56BCB7"/>
                            <w:left w:val="single" w:sz="6" w:space="0" w:color="56BCB7"/>
                            <w:bottom w:val="single" w:sz="6" w:space="0" w:color="56BCB7"/>
                            <w:right w:val="single" w:sz="6" w:space="4" w:color="56BCB7"/>
                          </w:divBdr>
                        </w:div>
                        <w:div w:id="193547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0818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53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28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90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85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5" w:color="182A54"/>
                            <w:right w:val="none" w:sz="0" w:space="0" w:color="auto"/>
                          </w:divBdr>
                        </w:div>
                        <w:div w:id="208792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5" w:color="182A54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18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6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5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3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0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8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8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333">
              <w:marLeft w:val="0"/>
              <w:marRight w:val="0"/>
              <w:marTop w:val="7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6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7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6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3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1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6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1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2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4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4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66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0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5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4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0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1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3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5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5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7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7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8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8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0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2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8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1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76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4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7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5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4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0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9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1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5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8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9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9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9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3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1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9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9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7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8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5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0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1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7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4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0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5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6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3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01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4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5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9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7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3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4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4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7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5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2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5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7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5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5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9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0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1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3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9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34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2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6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34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6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5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0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5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0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6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3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8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5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1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5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6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3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3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8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8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0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72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5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3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4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2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1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5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6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4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9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4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1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9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2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2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9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6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4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4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2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5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9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4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3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9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7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2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0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0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9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3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5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1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2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7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9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6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5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1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8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6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3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2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1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4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5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4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6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5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2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2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1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0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9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5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93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1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4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3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2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4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7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8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1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2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6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1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7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1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7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5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3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7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7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74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6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6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4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1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5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2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25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ydro.imgw.pl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eteo.imgw.pl/dyn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ub\Downloads\nowe_szablony_papier&#243;w_firmowych\IMGW_PAPIER_FIRMOWY_OGOLNY_SZABLON_2020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9E70D-946B-4E3F-96A1-0AEAC0D8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IMGW_PAPIER_FIRMOWY_OGOLNY_SZABLON_2020</Template>
  <TotalTime>567</TotalTime>
  <Pages>8</Pages>
  <Words>1103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IMGW-PIB</vt:lpstr>
    </vt:vector>
  </TitlesOfParts>
  <Company>IMGW</Company>
  <LinksUpToDate>false</LinksUpToDate>
  <CharactersWithSpaces>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IMGW-PIB</dc:title>
  <dc:subject>Raport dla MKiŚ z dziłaniami i prognozą</dc:subject>
  <dc:creator>IMGW-PIB</dc:creator>
  <cp:keywords>Raport;ścisłe kierownictwo;MKiŚ</cp:keywords>
  <cp:lastModifiedBy>centrum hydro</cp:lastModifiedBy>
  <cp:revision>21</cp:revision>
  <cp:lastPrinted>2024-02-07T10:02:00Z</cp:lastPrinted>
  <dcterms:created xsi:type="dcterms:W3CDTF">2025-01-10T16:30:00Z</dcterms:created>
  <dcterms:modified xsi:type="dcterms:W3CDTF">2025-07-28T07:21:00Z</dcterms:modified>
</cp:coreProperties>
</file>